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C54" w:rsidRPr="00092C54" w:rsidRDefault="00092C54" w:rsidP="00092C54"/>
    <w:p w:rsidR="00092C54" w:rsidRPr="000B4C85" w:rsidRDefault="00092C54" w:rsidP="00B807E6">
      <w:pPr>
        <w:outlineLvl w:val="0"/>
      </w:pPr>
      <w:r w:rsidRPr="000B4C85">
        <w:t>Приложение 1</w:t>
      </w:r>
    </w:p>
    <w:p w:rsidR="00092C54" w:rsidRPr="000B4C85" w:rsidRDefault="000C7166" w:rsidP="00B807E6">
      <w:r>
        <w:t>к приказу №505-д от 31.08.2022</w:t>
      </w:r>
    </w:p>
    <w:p w:rsidR="00471E34" w:rsidRDefault="00471E34" w:rsidP="00092C54">
      <w:pPr>
        <w:ind w:firstLine="600"/>
        <w:jc w:val="center"/>
        <w:rPr>
          <w:rFonts w:eastAsia="Calibri"/>
          <w:b/>
          <w:lang w:eastAsia="en-US"/>
        </w:rPr>
      </w:pPr>
    </w:p>
    <w:p w:rsidR="00092C54" w:rsidRPr="000B4C85" w:rsidRDefault="00092C54" w:rsidP="00092C54">
      <w:pPr>
        <w:ind w:firstLine="600"/>
        <w:jc w:val="center"/>
        <w:rPr>
          <w:b/>
        </w:rPr>
      </w:pPr>
      <w:r w:rsidRPr="000B4C85">
        <w:rPr>
          <w:rFonts w:eastAsia="Calibri"/>
          <w:b/>
          <w:lang w:eastAsia="en-US"/>
        </w:rPr>
        <w:t xml:space="preserve">План </w:t>
      </w:r>
      <w:r w:rsidRPr="000B4C85">
        <w:rPr>
          <w:b/>
        </w:rPr>
        <w:t xml:space="preserve">проведения </w:t>
      </w:r>
      <w:r w:rsidRPr="000B4C85">
        <w:rPr>
          <w:rFonts w:eastAsia="Calibri"/>
          <w:b/>
          <w:lang w:eastAsia="en-US"/>
        </w:rPr>
        <w:t>информационно-</w:t>
      </w:r>
      <w:proofErr w:type="gramStart"/>
      <w:r w:rsidRPr="000B4C85">
        <w:rPr>
          <w:rFonts w:eastAsia="Calibri"/>
          <w:b/>
          <w:lang w:eastAsia="en-US"/>
        </w:rPr>
        <w:t xml:space="preserve">просветительских  </w:t>
      </w:r>
      <w:r w:rsidRPr="000B4C85">
        <w:rPr>
          <w:b/>
        </w:rPr>
        <w:t>мероприятий</w:t>
      </w:r>
      <w:proofErr w:type="gramEnd"/>
      <w:r w:rsidRPr="000B4C85">
        <w:rPr>
          <w:b/>
        </w:rPr>
        <w:t xml:space="preserve"> </w:t>
      </w:r>
      <w:r w:rsidRPr="000B4C85">
        <w:rPr>
          <w:b/>
        </w:rPr>
        <w:br/>
        <w:t xml:space="preserve">по формированию правовой культуры и законопослушного поведения несовершеннолетних, обучающихся </w:t>
      </w:r>
      <w:r w:rsidRPr="000B4C85">
        <w:rPr>
          <w:b/>
        </w:rPr>
        <w:br/>
        <w:t xml:space="preserve">в </w:t>
      </w:r>
      <w:r w:rsidR="00B807E6">
        <w:rPr>
          <w:b/>
        </w:rPr>
        <w:t>лицее</w:t>
      </w:r>
      <w:r w:rsidRPr="000B4C85">
        <w:rPr>
          <w:b/>
        </w:rPr>
        <w:t>, в 20</w:t>
      </w:r>
      <w:r w:rsidR="00097A85">
        <w:rPr>
          <w:b/>
        </w:rPr>
        <w:t>22</w:t>
      </w:r>
      <w:r w:rsidR="00A205A9">
        <w:rPr>
          <w:b/>
        </w:rPr>
        <w:t>/</w:t>
      </w:r>
      <w:r w:rsidRPr="000B4C85">
        <w:rPr>
          <w:b/>
        </w:rPr>
        <w:t>20</w:t>
      </w:r>
      <w:r>
        <w:rPr>
          <w:b/>
        </w:rPr>
        <w:t>2</w:t>
      </w:r>
      <w:r w:rsidR="00097A85">
        <w:rPr>
          <w:b/>
        </w:rPr>
        <w:t>3</w:t>
      </w:r>
      <w:bookmarkStart w:id="0" w:name="_GoBack"/>
      <w:bookmarkEnd w:id="0"/>
      <w:r w:rsidRPr="000B4C85">
        <w:rPr>
          <w:b/>
        </w:rPr>
        <w:t xml:space="preserve"> учебном</w:t>
      </w:r>
      <w:r w:rsidRPr="000B4C85">
        <w:t xml:space="preserve"> </w:t>
      </w:r>
      <w:r w:rsidRPr="000B4C85">
        <w:rPr>
          <w:b/>
        </w:rPr>
        <w:t xml:space="preserve">году </w:t>
      </w:r>
    </w:p>
    <w:p w:rsidR="00092C54" w:rsidRPr="000B4C85" w:rsidRDefault="00092C54" w:rsidP="00092C54">
      <w:pPr>
        <w:ind w:firstLine="600"/>
        <w:jc w:val="center"/>
        <w:rPr>
          <w:b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28"/>
        <w:gridCol w:w="2126"/>
        <w:gridCol w:w="4111"/>
        <w:gridCol w:w="2268"/>
      </w:tblGrid>
      <w:tr w:rsidR="00092C54" w:rsidRPr="000B4C85" w:rsidTr="00B92FCB">
        <w:tc>
          <w:tcPr>
            <w:tcW w:w="993" w:type="dxa"/>
          </w:tcPr>
          <w:p w:rsidR="00092C54" w:rsidRPr="000B4C85" w:rsidRDefault="00092C54" w:rsidP="00B92FCB">
            <w:pPr>
              <w:jc w:val="center"/>
              <w:rPr>
                <w:sz w:val="22"/>
                <w:szCs w:val="22"/>
              </w:rPr>
            </w:pPr>
            <w:r w:rsidRPr="000B4C85">
              <w:rPr>
                <w:sz w:val="22"/>
                <w:szCs w:val="22"/>
              </w:rPr>
              <w:t>№п/п</w:t>
            </w:r>
          </w:p>
        </w:tc>
        <w:tc>
          <w:tcPr>
            <w:tcW w:w="5528" w:type="dxa"/>
          </w:tcPr>
          <w:p w:rsidR="00092C54" w:rsidRPr="000B4C85" w:rsidRDefault="00092C54" w:rsidP="00B92FCB">
            <w:pPr>
              <w:jc w:val="center"/>
            </w:pPr>
            <w:r w:rsidRPr="000B4C85">
              <w:t>Наименование</w:t>
            </w:r>
          </w:p>
          <w:p w:rsidR="00092C54" w:rsidRPr="000B4C85" w:rsidRDefault="00092C54" w:rsidP="00B92FCB">
            <w:pPr>
              <w:jc w:val="center"/>
            </w:pPr>
            <w:r w:rsidRPr="000B4C85">
              <w:t xml:space="preserve">мероприятия </w:t>
            </w:r>
          </w:p>
          <w:p w:rsidR="00092C54" w:rsidRPr="000B4C85" w:rsidRDefault="00092C54" w:rsidP="00B92FCB">
            <w:pPr>
              <w:jc w:val="center"/>
            </w:pPr>
          </w:p>
        </w:tc>
        <w:tc>
          <w:tcPr>
            <w:tcW w:w="2126" w:type="dxa"/>
          </w:tcPr>
          <w:p w:rsidR="00092C54" w:rsidRPr="000B4C85" w:rsidRDefault="00092C54" w:rsidP="00B92FCB">
            <w:pPr>
              <w:jc w:val="center"/>
            </w:pPr>
            <w:r w:rsidRPr="000B4C85">
              <w:t>Сроки проведения</w:t>
            </w:r>
          </w:p>
        </w:tc>
        <w:tc>
          <w:tcPr>
            <w:tcW w:w="4111" w:type="dxa"/>
          </w:tcPr>
          <w:p w:rsidR="00092C54" w:rsidRPr="000B4C85" w:rsidRDefault="00092C54" w:rsidP="00B92FCB">
            <w:pPr>
              <w:jc w:val="center"/>
            </w:pPr>
            <w:r w:rsidRPr="000B4C85">
              <w:t>Образовательное событие</w:t>
            </w:r>
          </w:p>
          <w:p w:rsidR="00092C54" w:rsidRPr="000B4C85" w:rsidRDefault="00092C54" w:rsidP="00B92FCB">
            <w:pPr>
              <w:jc w:val="center"/>
            </w:pPr>
          </w:p>
        </w:tc>
        <w:tc>
          <w:tcPr>
            <w:tcW w:w="2268" w:type="dxa"/>
          </w:tcPr>
          <w:p w:rsidR="00092C54" w:rsidRPr="000B4C85" w:rsidRDefault="00092C54" w:rsidP="00B92FCB">
            <w:pPr>
              <w:jc w:val="center"/>
            </w:pPr>
            <w:r w:rsidRPr="000B4C85">
              <w:t xml:space="preserve">Срок предоставления отчета </w:t>
            </w:r>
          </w:p>
        </w:tc>
      </w:tr>
      <w:tr w:rsidR="00A00C13" w:rsidRPr="002B0DC4" w:rsidTr="00B92F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13" w:rsidRPr="00C86495" w:rsidRDefault="00A00C13" w:rsidP="00B92FC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13" w:rsidRPr="00C86495" w:rsidRDefault="00A00C13" w:rsidP="003E6F8F">
            <w:pPr>
              <w:jc w:val="both"/>
              <w:rPr>
                <w:rFonts w:eastAsia="Calibri"/>
                <w:b/>
                <w:lang w:eastAsia="en-US"/>
              </w:rPr>
            </w:pPr>
            <w:r w:rsidRPr="00C86495">
              <w:rPr>
                <w:rFonts w:eastAsia="Calibri"/>
                <w:b/>
                <w:lang w:eastAsia="en-US"/>
              </w:rPr>
              <w:t xml:space="preserve">Декада противодействия идеологии терроризма </w:t>
            </w:r>
            <w:proofErr w:type="gramStart"/>
            <w:r w:rsidRPr="00C86495">
              <w:rPr>
                <w:rFonts w:eastAsia="Calibri"/>
                <w:b/>
                <w:lang w:eastAsia="en-US"/>
              </w:rPr>
              <w:t>и  экстремизма</w:t>
            </w:r>
            <w:proofErr w:type="gramEnd"/>
            <w:r w:rsidRPr="00C86495">
              <w:rPr>
                <w:rFonts w:eastAsia="Calibri"/>
                <w:b/>
                <w:lang w:eastAsia="en-US"/>
              </w:rPr>
              <w:t xml:space="preserve"> </w:t>
            </w:r>
          </w:p>
          <w:p w:rsidR="00A00C13" w:rsidRPr="00C86495" w:rsidRDefault="00A00C13" w:rsidP="003E6F8F">
            <w:pPr>
              <w:ind w:firstLine="33"/>
              <w:jc w:val="both"/>
              <w:rPr>
                <w:rFonts w:eastAsia="Calibri"/>
                <w:lang w:eastAsia="en-US"/>
              </w:rPr>
            </w:pPr>
            <w:r w:rsidRPr="00C86495">
              <w:rPr>
                <w:rFonts w:eastAsia="Calibri"/>
                <w:lang w:eastAsia="en-US"/>
              </w:rPr>
              <w:t xml:space="preserve">   Проведение воспитательных мероприятий, направленных на:</w:t>
            </w:r>
          </w:p>
          <w:p w:rsidR="00A00C13" w:rsidRDefault="00A00C13" w:rsidP="003E6F8F">
            <w:pPr>
              <w:ind w:firstLine="33"/>
              <w:jc w:val="both"/>
              <w:rPr>
                <w:rFonts w:eastAsia="Calibri"/>
                <w:lang w:eastAsia="en-US"/>
              </w:rPr>
            </w:pPr>
            <w:r w:rsidRPr="00C86495">
              <w:rPr>
                <w:rFonts w:eastAsia="Calibri"/>
                <w:lang w:eastAsia="en-US"/>
              </w:rPr>
              <w:t xml:space="preserve">- профилактику экстремистских проявлений </w:t>
            </w:r>
            <w:r w:rsidRPr="00C86495">
              <w:rPr>
                <w:rFonts w:eastAsia="Calibri"/>
                <w:lang w:eastAsia="en-US"/>
              </w:rPr>
              <w:br/>
              <w:t>в молодежной среде;</w:t>
            </w:r>
          </w:p>
          <w:p w:rsidR="001D0BA6" w:rsidRPr="00C86495" w:rsidRDefault="001D0BA6" w:rsidP="003E6F8F">
            <w:pPr>
              <w:ind w:firstLine="33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1D0BA6">
              <w:rPr>
                <w:rFonts w:eastAsia="Calibri"/>
                <w:lang w:eastAsia="en-US"/>
              </w:rPr>
              <w:t>противодействи</w:t>
            </w:r>
            <w:r>
              <w:rPr>
                <w:rFonts w:eastAsia="Calibri"/>
                <w:lang w:eastAsia="en-US"/>
              </w:rPr>
              <w:t>е</w:t>
            </w:r>
            <w:r w:rsidRPr="001D0BA6">
              <w:rPr>
                <w:rFonts w:eastAsia="Calibri"/>
                <w:lang w:eastAsia="en-US"/>
              </w:rPr>
              <w:t xml:space="preserve"> идеологии терроризма</w:t>
            </w:r>
            <w:r>
              <w:rPr>
                <w:rFonts w:eastAsia="Calibri"/>
                <w:lang w:eastAsia="en-US"/>
              </w:rPr>
              <w:t xml:space="preserve"> среди несовершеннолетних;</w:t>
            </w:r>
          </w:p>
          <w:p w:rsidR="00A00C13" w:rsidRPr="00C86495" w:rsidRDefault="00A00C13" w:rsidP="003E6F8F">
            <w:pPr>
              <w:ind w:firstLine="33"/>
              <w:jc w:val="both"/>
              <w:rPr>
                <w:b/>
              </w:rPr>
            </w:pPr>
            <w:r w:rsidRPr="00C86495">
              <w:rPr>
                <w:rFonts w:eastAsia="Calibri"/>
                <w:lang w:eastAsia="en-US"/>
              </w:rPr>
              <w:t xml:space="preserve">- отработку знаний и правил личной </w:t>
            </w:r>
            <w:r w:rsidRPr="00C86495">
              <w:rPr>
                <w:rFonts w:eastAsia="Calibri"/>
                <w:lang w:eastAsia="en-US"/>
              </w:rPr>
              <w:br/>
              <w:t xml:space="preserve">и общественной </w:t>
            </w:r>
            <w:r w:rsidRPr="00C86495">
              <w:t xml:space="preserve">безопасности при возникновении террористической угрозы и </w:t>
            </w:r>
            <w:r w:rsidRPr="00C86495">
              <w:rPr>
                <w:shd w:val="clear" w:color="auto" w:fill="FFFFFF"/>
              </w:rPr>
              <w:t>при обнаружении подозрительных предметов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13" w:rsidRPr="00C86495" w:rsidRDefault="00A00C13" w:rsidP="003E6F8F">
            <w:pPr>
              <w:jc w:val="center"/>
            </w:pPr>
          </w:p>
          <w:p w:rsidR="00A00C13" w:rsidRPr="00C86495" w:rsidRDefault="00A00C13" w:rsidP="003E6F8F">
            <w:pPr>
              <w:jc w:val="center"/>
            </w:pPr>
            <w:r w:rsidRPr="00C86495">
              <w:t xml:space="preserve">3 сентября – </w:t>
            </w:r>
          </w:p>
          <w:p w:rsidR="00A00C13" w:rsidRPr="00C86495" w:rsidRDefault="000C7166" w:rsidP="003E6F8F">
            <w:pPr>
              <w:jc w:val="center"/>
            </w:pPr>
            <w:r>
              <w:t xml:space="preserve">13 сентября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13" w:rsidRPr="00C86495" w:rsidRDefault="00A00C13" w:rsidP="003E6F8F">
            <w:pPr>
              <w:jc w:val="both"/>
            </w:pPr>
            <w:r w:rsidRPr="00C86495">
              <w:t>3 сентября - День солидарности</w:t>
            </w:r>
            <w:r w:rsidRPr="00C86495">
              <w:br/>
              <w:t xml:space="preserve">в борьбе с терроризмом; </w:t>
            </w:r>
          </w:p>
          <w:p w:rsidR="00A00C13" w:rsidRPr="00C86495" w:rsidRDefault="00A00C13" w:rsidP="003E6F8F">
            <w:pPr>
              <w:jc w:val="both"/>
            </w:pPr>
            <w:r w:rsidRPr="00C86495">
              <w:t>11 сентября – День памяти жертв фашизма (</w:t>
            </w:r>
            <w:r w:rsidRPr="00C86495">
              <w:rPr>
                <w:iCs/>
              </w:rPr>
              <w:t>международная дата, посвящена жертвам фашизма)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13" w:rsidRPr="00CA417B" w:rsidRDefault="00A00C13" w:rsidP="003E6F8F">
            <w:pPr>
              <w:jc w:val="center"/>
            </w:pPr>
            <w:r w:rsidRPr="00CA417B">
              <w:t>до 2</w:t>
            </w:r>
            <w:r w:rsidR="00CA417B" w:rsidRPr="00CA417B">
              <w:t>8</w:t>
            </w:r>
            <w:r w:rsidRPr="00CA417B">
              <w:t xml:space="preserve"> сентября </w:t>
            </w:r>
          </w:p>
          <w:p w:rsidR="00A00C13" w:rsidRPr="002B0DC4" w:rsidRDefault="00A00C13" w:rsidP="00CA417B">
            <w:pPr>
              <w:jc w:val="center"/>
              <w:rPr>
                <w:color w:val="FF0000"/>
              </w:rPr>
            </w:pPr>
          </w:p>
        </w:tc>
      </w:tr>
      <w:tr w:rsidR="00FF09C6" w:rsidRPr="00FF09C6" w:rsidTr="00B92F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FF09C6" w:rsidRDefault="00FF09C6" w:rsidP="00B92FC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FF09C6" w:rsidRDefault="00FF09C6" w:rsidP="00BD49C4">
            <w:pPr>
              <w:jc w:val="both"/>
            </w:pPr>
            <w:r w:rsidRPr="00FF09C6">
              <w:rPr>
                <w:b/>
              </w:rPr>
              <w:t>Месячник антинаркотических мероприятий</w:t>
            </w:r>
            <w:r w:rsidRPr="00FF09C6">
              <w:t>,</w:t>
            </w:r>
            <w:r w:rsidR="00471E34">
              <w:t xml:space="preserve"> </w:t>
            </w:r>
            <w:r w:rsidRPr="00FF09C6">
              <w:t xml:space="preserve">посвященный Международному дню борьбы </w:t>
            </w:r>
            <w:r w:rsidRPr="00FF09C6">
              <w:br/>
              <w:t>с наркоманией и незаконным оборотом наркотиков</w:t>
            </w:r>
          </w:p>
          <w:p w:rsidR="00FF09C6" w:rsidRPr="00FF09C6" w:rsidRDefault="00FF09C6" w:rsidP="00BD49C4">
            <w:pPr>
              <w:jc w:val="both"/>
            </w:pPr>
            <w:r w:rsidRPr="00FF09C6">
              <w:t xml:space="preserve">   Проведение информационно-просветительских мероприятий, направленных на профилактику наркомании и других асоциальных явлений, пропаганду здорового образа жизни.</w:t>
            </w:r>
          </w:p>
          <w:p w:rsidR="00FF09C6" w:rsidRPr="00FF09C6" w:rsidRDefault="00FF09C6" w:rsidP="00BD49C4">
            <w:pPr>
              <w:jc w:val="both"/>
              <w:rPr>
                <w:b/>
              </w:rPr>
            </w:pPr>
            <w:r w:rsidRPr="00FF09C6">
              <w:t xml:space="preserve">   Организация работы с родительской общественностью по вопросам,</w:t>
            </w:r>
            <w:r w:rsidRPr="00FF09C6">
              <w:rPr>
                <w:rFonts w:eastAsia="Calibri"/>
                <w:lang w:eastAsia="en-US"/>
              </w:rPr>
              <w:t xml:space="preserve"> связанным </w:t>
            </w:r>
            <w:r w:rsidRPr="00FF09C6">
              <w:rPr>
                <w:rFonts w:eastAsia="Calibri"/>
                <w:lang w:eastAsia="en-US"/>
              </w:rPr>
              <w:br/>
              <w:t xml:space="preserve">с немедицинским потреблением наркотических </w:t>
            </w:r>
            <w:r w:rsidRPr="00FF09C6">
              <w:rPr>
                <w:rFonts w:eastAsia="Calibri"/>
                <w:lang w:eastAsia="en-US"/>
              </w:rPr>
              <w:lastRenderedPageBreak/>
              <w:t>средств и психотропных веществ несовершеннолетними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FF09C6" w:rsidRDefault="000C7166" w:rsidP="00BD49C4">
            <w:pPr>
              <w:jc w:val="center"/>
            </w:pPr>
            <w:r>
              <w:lastRenderedPageBreak/>
              <w:t xml:space="preserve">октябрь </w:t>
            </w:r>
          </w:p>
          <w:p w:rsidR="00FF09C6" w:rsidRPr="00FF09C6" w:rsidRDefault="00FF09C6" w:rsidP="00BD49C4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FF09C6" w:rsidRDefault="00FF09C6" w:rsidP="00FF09C6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FF09C6" w:rsidRDefault="000C7166" w:rsidP="00FF09C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до 10 ноября </w:t>
            </w:r>
          </w:p>
        </w:tc>
      </w:tr>
      <w:tr w:rsidR="00FF09C6" w:rsidRPr="00347E08" w:rsidTr="00B92FCB"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347E08" w:rsidRDefault="00FF09C6" w:rsidP="00B92FC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347E08" w:rsidRDefault="00FF09C6" w:rsidP="00B92FCB">
            <w:pPr>
              <w:jc w:val="both"/>
              <w:rPr>
                <w:b/>
              </w:rPr>
            </w:pPr>
            <w:r w:rsidRPr="00347E08">
              <w:rPr>
                <w:b/>
              </w:rPr>
              <w:t>Всероссийский урок безопасности школьников в сети Интернет</w:t>
            </w:r>
          </w:p>
          <w:p w:rsidR="00FF09C6" w:rsidRPr="00347E08" w:rsidRDefault="00FF09C6" w:rsidP="001D0BA6">
            <w:pPr>
              <w:jc w:val="both"/>
              <w:rPr>
                <w:b/>
              </w:rPr>
            </w:pPr>
            <w:r w:rsidRPr="00347E08">
              <w:t xml:space="preserve"> Проведение сери</w:t>
            </w:r>
            <w:r>
              <w:t>и</w:t>
            </w:r>
            <w:r w:rsidRPr="00347E08">
              <w:t xml:space="preserve"> мероприятий, </w:t>
            </w:r>
            <w:r>
              <w:t xml:space="preserve">направленных </w:t>
            </w:r>
            <w:r>
              <w:br/>
              <w:t xml:space="preserve">на повышение уровня </w:t>
            </w:r>
            <w:proofErr w:type="spellStart"/>
            <w:r>
              <w:t>кибербезопасности</w:t>
            </w:r>
            <w:proofErr w:type="spellEnd"/>
            <w:r>
              <w:t xml:space="preserve"> </w:t>
            </w:r>
            <w:r w:rsidR="001D0BA6">
              <w:br/>
            </w:r>
            <w:r>
              <w:t xml:space="preserve">и цифровой грамотности обучающихся, </w:t>
            </w:r>
            <w:r>
              <w:br/>
            </w:r>
            <w:r w:rsidRPr="00347E08">
              <w:t>на формирование навыков безопасного поведения в сети Интернет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9228AA" w:rsidRDefault="000C7166" w:rsidP="00B92FCB">
            <w:pPr>
              <w:jc w:val="center"/>
            </w:pPr>
            <w:r>
              <w:t>23 октября</w:t>
            </w:r>
          </w:p>
          <w:p w:rsidR="00FF09C6" w:rsidRPr="009228AA" w:rsidRDefault="00FF09C6" w:rsidP="00B92FCB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347E08" w:rsidRDefault="001D0BA6" w:rsidP="00B92FCB">
            <w:pPr>
              <w:jc w:val="both"/>
            </w:pPr>
            <w:r>
              <w:t xml:space="preserve">День Интернета. </w:t>
            </w:r>
            <w:r w:rsidR="00FF09C6" w:rsidRPr="00347E08">
              <w:t>Всероссийский урок безопасности школьников в сети Интернет</w:t>
            </w:r>
            <w:r w:rsidR="00FF09C6">
              <w:t xml:space="preserve"> </w:t>
            </w:r>
            <w:r w:rsidR="00FF09C6" w:rsidRPr="00347E08">
              <w:t xml:space="preserve">(по рекомендации </w:t>
            </w:r>
            <w:proofErr w:type="spellStart"/>
            <w:r w:rsidR="00FF09C6" w:rsidRPr="00347E08">
              <w:t>Мин</w:t>
            </w:r>
            <w:r w:rsidR="00FF09C6">
              <w:t>просвещения</w:t>
            </w:r>
            <w:proofErr w:type="spellEnd"/>
            <w:r w:rsidR="00FF09C6" w:rsidRPr="00347E08">
              <w:t xml:space="preserve"> России)</w:t>
            </w:r>
          </w:p>
          <w:p w:rsidR="00FF09C6" w:rsidRPr="00347E08" w:rsidRDefault="00FF09C6" w:rsidP="00B92FC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9228AA" w:rsidRDefault="00FF09C6" w:rsidP="00B92FCB">
            <w:pPr>
              <w:jc w:val="center"/>
            </w:pPr>
            <w:r w:rsidRPr="009228AA">
              <w:t xml:space="preserve">до 6 ноября </w:t>
            </w:r>
          </w:p>
          <w:p w:rsidR="00FF09C6" w:rsidRPr="002B0DC4" w:rsidRDefault="00FF09C6" w:rsidP="009228AA">
            <w:pPr>
              <w:jc w:val="center"/>
              <w:rPr>
                <w:color w:val="FF0000"/>
              </w:rPr>
            </w:pPr>
          </w:p>
        </w:tc>
      </w:tr>
      <w:tr w:rsidR="00FF09C6" w:rsidRPr="007A3069" w:rsidTr="00B92FCB">
        <w:trPr>
          <w:trHeight w:val="5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7A3069" w:rsidRDefault="00FF09C6" w:rsidP="00B92FC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7A3069" w:rsidRDefault="00FF09C6" w:rsidP="00B92FCB">
            <w:pPr>
              <w:tabs>
                <w:tab w:val="left" w:pos="257"/>
              </w:tabs>
              <w:jc w:val="both"/>
            </w:pPr>
            <w:r w:rsidRPr="007A3069">
              <w:rPr>
                <w:b/>
              </w:rPr>
              <w:t>Неделя толерантности</w:t>
            </w:r>
            <w:r w:rsidRPr="007A3069">
              <w:t xml:space="preserve"> </w:t>
            </w:r>
          </w:p>
          <w:p w:rsidR="00FF09C6" w:rsidRPr="007A3069" w:rsidRDefault="00FF09C6" w:rsidP="00B92FCB">
            <w:pPr>
              <w:tabs>
                <w:tab w:val="left" w:pos="257"/>
              </w:tabs>
              <w:jc w:val="both"/>
              <w:rPr>
                <w:rFonts w:eastAsia="Calibri"/>
                <w:lang w:eastAsia="en-US"/>
              </w:rPr>
            </w:pPr>
            <w:r w:rsidRPr="007A3069">
              <w:t xml:space="preserve">    П</w:t>
            </w:r>
            <w:r w:rsidRPr="007A3069">
              <w:rPr>
                <w:rFonts w:eastAsia="Calibri"/>
                <w:lang w:eastAsia="en-US"/>
              </w:rPr>
              <w:t xml:space="preserve">роведение внеклассных мероприятий, направленных на формирование гражданской идентичности личности обучающихся образовательных учреждений Санкт-Петербурга, </w:t>
            </w:r>
            <w:r w:rsidRPr="007A3069">
              <w:rPr>
                <w:rFonts w:eastAsia="Calibri"/>
                <w:lang w:eastAsia="en-US"/>
              </w:rPr>
              <w:br/>
              <w:t xml:space="preserve">в том числе детей-мигрантов, с включением вопросов, связанных с изучением истории, культуры и традиций Российского государства, </w:t>
            </w:r>
            <w:r w:rsidRPr="007A3069">
              <w:rPr>
                <w:rFonts w:eastAsia="Calibri"/>
                <w:lang w:eastAsia="en-US"/>
              </w:rPr>
              <w:br/>
              <w:t xml:space="preserve">а также государственных символов РФ </w:t>
            </w:r>
            <w:r w:rsidRPr="007A3069">
              <w:rPr>
                <w:rFonts w:eastAsia="Calibri"/>
                <w:lang w:eastAsia="en-US"/>
              </w:rPr>
              <w:br/>
              <w:t>и исторических символов Санкт-Петербурга.</w:t>
            </w:r>
          </w:p>
          <w:p w:rsidR="00FF09C6" w:rsidRPr="007A3069" w:rsidRDefault="00FF09C6" w:rsidP="00B92FCB">
            <w:pPr>
              <w:jc w:val="both"/>
              <w:rPr>
                <w:b/>
              </w:rPr>
            </w:pPr>
            <w:r w:rsidRPr="007A3069">
              <w:t xml:space="preserve">     П</w:t>
            </w:r>
            <w:r w:rsidRPr="007A3069">
              <w:rPr>
                <w:rFonts w:eastAsia="Calibri"/>
                <w:lang w:eastAsia="en-US"/>
              </w:rPr>
              <w:t xml:space="preserve">роведение мероприятий </w:t>
            </w:r>
            <w:r w:rsidRPr="007A3069">
              <w:rPr>
                <w:rFonts w:eastAsia="TimesNewRomanPSMT"/>
                <w:lang w:eastAsia="en-US"/>
              </w:rPr>
              <w:t xml:space="preserve">с обучающимися и их родителями (законными представителями) </w:t>
            </w:r>
            <w:r w:rsidRPr="007A3069">
              <w:rPr>
                <w:rFonts w:eastAsia="TimesNewRomanPSMT"/>
                <w:lang w:eastAsia="en-US"/>
              </w:rPr>
              <w:br/>
            </w:r>
            <w:r w:rsidRPr="007A3069">
              <w:rPr>
                <w:rFonts w:eastAsia="Calibri"/>
                <w:lang w:eastAsia="en-US"/>
              </w:rPr>
              <w:t xml:space="preserve">о недопустимости участия детей и подростков </w:t>
            </w:r>
            <w:r w:rsidRPr="007A3069">
              <w:rPr>
                <w:rFonts w:eastAsia="Calibri"/>
                <w:lang w:eastAsia="en-US"/>
              </w:rPr>
              <w:br/>
              <w:t>в протестных акциях, публичных мероприятиях деструктивного характера</w:t>
            </w:r>
            <w:r w:rsidRPr="007A3069">
              <w:rPr>
                <w:rFonts w:eastAsia="TimesNewRomanPSMT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7A3069" w:rsidRDefault="000C7166" w:rsidP="009228AA">
            <w:pPr>
              <w:spacing w:before="240"/>
              <w:jc w:val="center"/>
            </w:pPr>
            <w:r>
              <w:t xml:space="preserve">10 - 16 ноября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7A3069" w:rsidRDefault="00FF09C6" w:rsidP="00B92FCB">
            <w:r w:rsidRPr="007A3069">
              <w:t>4 ноября – День народного единства;</w:t>
            </w:r>
          </w:p>
          <w:p w:rsidR="00FF09C6" w:rsidRPr="007A3069" w:rsidRDefault="00FF09C6" w:rsidP="00B92FCB">
            <w:r w:rsidRPr="007A3069">
              <w:t xml:space="preserve">16 ноября - Международный День толерантности </w:t>
            </w:r>
          </w:p>
          <w:p w:rsidR="00FF09C6" w:rsidRPr="007A3069" w:rsidRDefault="00FF09C6" w:rsidP="00B92FC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2B0DC4" w:rsidRDefault="00FF09C6" w:rsidP="00B92FCB">
            <w:pPr>
              <w:jc w:val="center"/>
              <w:rPr>
                <w:color w:val="FF0000"/>
              </w:rPr>
            </w:pPr>
          </w:p>
          <w:p w:rsidR="00FF09C6" w:rsidRPr="009228AA" w:rsidRDefault="00FF09C6" w:rsidP="00B92FCB">
            <w:pPr>
              <w:jc w:val="center"/>
            </w:pPr>
            <w:r w:rsidRPr="009228AA">
              <w:t xml:space="preserve">до 30 ноября </w:t>
            </w:r>
          </w:p>
          <w:p w:rsidR="00FF09C6" w:rsidRPr="002B0DC4" w:rsidRDefault="00FF09C6" w:rsidP="009228AA">
            <w:pPr>
              <w:jc w:val="center"/>
              <w:rPr>
                <w:color w:val="FF0000"/>
              </w:rPr>
            </w:pPr>
          </w:p>
        </w:tc>
      </w:tr>
      <w:tr w:rsidR="00FF09C6" w:rsidRPr="008B1B6A" w:rsidTr="00B92FCB">
        <w:trPr>
          <w:trHeight w:val="5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8B1B6A" w:rsidRDefault="00FF09C6" w:rsidP="00B92FC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8B1B6A" w:rsidRDefault="00FF09C6" w:rsidP="00B92FCB">
            <w:pPr>
              <w:tabs>
                <w:tab w:val="left" w:pos="257"/>
              </w:tabs>
              <w:jc w:val="both"/>
              <w:rPr>
                <w:b/>
              </w:rPr>
            </w:pPr>
            <w:r w:rsidRPr="008B1B6A">
              <w:rPr>
                <w:b/>
              </w:rPr>
              <w:t>Всероссийский День правовой помощи детям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8B1B6A" w:rsidRDefault="00FF09C6" w:rsidP="00B92FCB">
            <w:pPr>
              <w:jc w:val="center"/>
            </w:pPr>
            <w:r w:rsidRPr="008B1B6A">
              <w:t xml:space="preserve">20 ноября </w:t>
            </w:r>
          </w:p>
          <w:p w:rsidR="00FF09C6" w:rsidRPr="008B1B6A" w:rsidRDefault="00FF09C6" w:rsidP="002B0DC4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8B1B6A" w:rsidRDefault="00FF09C6" w:rsidP="00B92FCB">
            <w:pPr>
              <w:jc w:val="both"/>
            </w:pPr>
            <w:r w:rsidRPr="008B1B6A">
              <w:t>20 ноября - Всероссийский День правовой помощи детям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8B1B6A" w:rsidRDefault="000C7166" w:rsidP="002B0DC4">
            <w:pPr>
              <w:jc w:val="center"/>
            </w:pPr>
            <w:r>
              <w:t xml:space="preserve">30 ноября </w:t>
            </w:r>
          </w:p>
        </w:tc>
      </w:tr>
      <w:tr w:rsidR="00FF09C6" w:rsidRPr="008B1B6A" w:rsidTr="00B92FCB">
        <w:trPr>
          <w:trHeight w:val="17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8B1B6A" w:rsidRDefault="00FF09C6" w:rsidP="00B92FC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8B1B6A" w:rsidRDefault="00FF09C6" w:rsidP="00B92FCB">
            <w:pPr>
              <w:jc w:val="both"/>
            </w:pPr>
            <w:r w:rsidRPr="008B1B6A">
              <w:rPr>
                <w:b/>
              </w:rPr>
              <w:t>Месяц правовых знаний</w:t>
            </w:r>
            <w:r w:rsidRPr="008B1B6A">
              <w:t xml:space="preserve"> </w:t>
            </w:r>
          </w:p>
          <w:p w:rsidR="00FF09C6" w:rsidRPr="008B1B6A" w:rsidRDefault="00FF09C6" w:rsidP="00B92FCB">
            <w:pPr>
              <w:jc w:val="both"/>
              <w:rPr>
                <w:rFonts w:eastAsia="TimesNewRomanPSMT"/>
                <w:lang w:eastAsia="en-US"/>
              </w:rPr>
            </w:pPr>
            <w:r w:rsidRPr="008B1B6A">
              <w:rPr>
                <w:rFonts w:eastAsia="Calibri"/>
                <w:lang w:eastAsia="en-US"/>
              </w:rPr>
              <w:t xml:space="preserve">   Проведение </w:t>
            </w:r>
            <w:r w:rsidRPr="008B1B6A">
              <w:rPr>
                <w:rFonts w:eastAsia="TimesNewRomanPSMT"/>
                <w:lang w:eastAsia="en-US"/>
              </w:rPr>
              <w:t>профилактических мероприятий:</w:t>
            </w:r>
          </w:p>
          <w:p w:rsidR="00FF09C6" w:rsidRDefault="00FF09C6" w:rsidP="00B92FCB">
            <w:pPr>
              <w:jc w:val="both"/>
              <w:rPr>
                <w:rFonts w:eastAsia="Calibri"/>
                <w:lang w:eastAsia="en-US"/>
              </w:rPr>
            </w:pPr>
            <w:r w:rsidRPr="008B1B6A">
              <w:rPr>
                <w:rFonts w:eastAsia="TimesNewRomanPSMT"/>
                <w:lang w:eastAsia="en-US"/>
              </w:rPr>
              <w:t xml:space="preserve">- по недопущению противоправных действий </w:t>
            </w:r>
            <w:r w:rsidRPr="008B1B6A">
              <w:rPr>
                <w:rFonts w:eastAsia="TimesNewRomanPSMT"/>
                <w:lang w:eastAsia="en-US"/>
              </w:rPr>
              <w:br/>
              <w:t xml:space="preserve">в общественных местах, по разъяснению </w:t>
            </w:r>
            <w:r w:rsidRPr="008B1B6A">
              <w:rPr>
                <w:rFonts w:eastAsia="Calibri"/>
                <w:lang w:eastAsia="en-US"/>
              </w:rPr>
              <w:t>учащимся и их родителям</w:t>
            </w:r>
            <w:r w:rsidRPr="008B1B6A">
              <w:rPr>
                <w:rFonts w:eastAsia="TimesNewRomanPSMT"/>
                <w:lang w:eastAsia="en-US"/>
              </w:rPr>
              <w:t xml:space="preserve"> (законным представителям) </w:t>
            </w:r>
            <w:r w:rsidRPr="008B1B6A">
              <w:rPr>
                <w:rFonts w:eastAsia="Calibri"/>
                <w:lang w:eastAsia="en-US"/>
              </w:rPr>
              <w:t xml:space="preserve">условий наступления административной </w:t>
            </w:r>
            <w:r w:rsidRPr="008B1B6A">
              <w:rPr>
                <w:rFonts w:eastAsia="Calibri"/>
                <w:lang w:eastAsia="en-US"/>
              </w:rPr>
              <w:br/>
              <w:t xml:space="preserve">и уголовной ответственности за совершение </w:t>
            </w:r>
            <w:r w:rsidRPr="008B1B6A">
              <w:rPr>
                <w:rFonts w:eastAsia="Calibri"/>
                <w:lang w:eastAsia="en-US"/>
              </w:rPr>
              <w:lastRenderedPageBreak/>
              <w:t xml:space="preserve">правонарушений и преступлений, в том числе </w:t>
            </w:r>
            <w:r w:rsidRPr="008B1B6A">
              <w:rPr>
                <w:rFonts w:eastAsia="Calibri"/>
                <w:lang w:eastAsia="en-US"/>
              </w:rPr>
              <w:br/>
              <w:t>в сети Интернет;</w:t>
            </w:r>
          </w:p>
          <w:p w:rsidR="00FF09C6" w:rsidRPr="008B1B6A" w:rsidRDefault="00FF09C6" w:rsidP="00B92FC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>
              <w:t>п</w:t>
            </w:r>
            <w:r w:rsidRPr="00AC7D01">
              <w:t>о противодействи</w:t>
            </w:r>
            <w:r>
              <w:t>ю</w:t>
            </w:r>
            <w:r w:rsidRPr="00AC7D01">
              <w:t xml:space="preserve"> распространени</w:t>
            </w:r>
            <w:r>
              <w:t xml:space="preserve">я </w:t>
            </w:r>
            <w:r w:rsidRPr="00AC7D01">
              <w:t>заведомо ложных сообщений об актах</w:t>
            </w:r>
            <w:r>
              <w:t xml:space="preserve"> терроризма;</w:t>
            </w:r>
          </w:p>
          <w:p w:rsidR="00FF09C6" w:rsidRPr="008B1B6A" w:rsidRDefault="00FF09C6" w:rsidP="00B92FCB">
            <w:pPr>
              <w:jc w:val="both"/>
            </w:pPr>
            <w:r w:rsidRPr="008B1B6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- </w:t>
            </w:r>
            <w:r w:rsidRPr="008B1B6A">
              <w:t xml:space="preserve">по формированию правовой культуры учащихся </w:t>
            </w:r>
            <w:r w:rsidRPr="008B1B6A">
              <w:br/>
              <w:t>и их родителей (законных представителей)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8B1B6A" w:rsidRDefault="00FF09C6" w:rsidP="00B92FCB">
            <w:pPr>
              <w:jc w:val="center"/>
            </w:pPr>
          </w:p>
          <w:p w:rsidR="00FF09C6" w:rsidRPr="008B1B6A" w:rsidRDefault="00FF09C6" w:rsidP="00B92FCB">
            <w:pPr>
              <w:jc w:val="center"/>
            </w:pPr>
            <w:r w:rsidRPr="008B1B6A">
              <w:t xml:space="preserve">20 ноября – </w:t>
            </w:r>
          </w:p>
          <w:p w:rsidR="00FF09C6" w:rsidRPr="008B1B6A" w:rsidRDefault="000C7166" w:rsidP="002B0DC4">
            <w:pPr>
              <w:jc w:val="center"/>
            </w:pPr>
            <w:r>
              <w:t xml:space="preserve">20 декабря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8B1B6A" w:rsidRDefault="00FF09C6" w:rsidP="00B92FCB">
            <w:pPr>
              <w:jc w:val="both"/>
            </w:pPr>
            <w:r w:rsidRPr="008B1B6A">
              <w:t>9 декабря – Международный День борьбы с коррупцией;</w:t>
            </w:r>
          </w:p>
          <w:p w:rsidR="00FF09C6" w:rsidRPr="008B1B6A" w:rsidRDefault="00FF09C6" w:rsidP="00B92FCB">
            <w:pPr>
              <w:jc w:val="both"/>
            </w:pPr>
            <w:r w:rsidRPr="008B1B6A">
              <w:t>День Героев Отечества;</w:t>
            </w:r>
          </w:p>
          <w:p w:rsidR="00FF09C6" w:rsidRPr="008B1B6A" w:rsidRDefault="00FF09C6" w:rsidP="00B92FCB">
            <w:pPr>
              <w:jc w:val="both"/>
            </w:pPr>
            <w:r w:rsidRPr="008B1B6A">
              <w:rPr>
                <w:bCs/>
              </w:rPr>
              <w:t xml:space="preserve">10 декабря </w:t>
            </w:r>
            <w:r w:rsidRPr="008B1B6A">
              <w:t>-   День прав человека;</w:t>
            </w:r>
          </w:p>
          <w:p w:rsidR="00FF09C6" w:rsidRPr="008B1B6A" w:rsidRDefault="00FF09C6" w:rsidP="00B92FCB">
            <w:pPr>
              <w:jc w:val="both"/>
            </w:pPr>
            <w:r w:rsidRPr="008B1B6A">
              <w:t>12 декабря - День К</w:t>
            </w:r>
            <w:r>
              <w:t>онституции Российской Федерации</w:t>
            </w:r>
          </w:p>
          <w:p w:rsidR="00FF09C6" w:rsidRPr="008B1B6A" w:rsidRDefault="00FF09C6" w:rsidP="00B92FCB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8B1B6A" w:rsidRDefault="00FF09C6" w:rsidP="00B92FCB">
            <w:pPr>
              <w:jc w:val="center"/>
              <w:rPr>
                <w:bCs/>
              </w:rPr>
            </w:pPr>
          </w:p>
          <w:p w:rsidR="00FF09C6" w:rsidRPr="008B1B6A" w:rsidRDefault="00FF09C6" w:rsidP="002B0DC4">
            <w:pPr>
              <w:jc w:val="center"/>
              <w:rPr>
                <w:bCs/>
              </w:rPr>
            </w:pPr>
            <w:r w:rsidRPr="008B1B6A">
              <w:rPr>
                <w:bCs/>
              </w:rPr>
              <w:t>до 2</w:t>
            </w:r>
            <w:r>
              <w:rPr>
                <w:bCs/>
              </w:rPr>
              <w:t>5</w:t>
            </w:r>
            <w:r w:rsidR="000C7166">
              <w:rPr>
                <w:bCs/>
              </w:rPr>
              <w:t xml:space="preserve"> декабря </w:t>
            </w:r>
          </w:p>
        </w:tc>
      </w:tr>
      <w:tr w:rsidR="00FF09C6" w:rsidRPr="00551B34" w:rsidTr="00B92F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551B34" w:rsidRDefault="00FF09C6" w:rsidP="00B92FC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551B34" w:rsidRDefault="00FF09C6" w:rsidP="00B92FCB">
            <w:pPr>
              <w:jc w:val="both"/>
              <w:rPr>
                <w:b/>
              </w:rPr>
            </w:pPr>
            <w:r w:rsidRPr="00551B34">
              <w:rPr>
                <w:b/>
              </w:rPr>
              <w:t xml:space="preserve">Неделя безопасного интернета «Безопасность </w:t>
            </w:r>
            <w:r w:rsidRPr="00551B34">
              <w:rPr>
                <w:b/>
              </w:rPr>
              <w:br/>
              <w:t>в глобальной сети»</w:t>
            </w:r>
          </w:p>
          <w:p w:rsidR="00FF09C6" w:rsidRPr="00551B34" w:rsidRDefault="00FF09C6" w:rsidP="00426C9A">
            <w:pPr>
              <w:jc w:val="both"/>
              <w:rPr>
                <w:rFonts w:eastAsia="Calibri"/>
                <w:lang w:eastAsia="en-US"/>
              </w:rPr>
            </w:pPr>
            <w:r w:rsidRPr="00551B34">
              <w:rPr>
                <w:rFonts w:eastAsia="Calibri"/>
                <w:lang w:eastAsia="en-US"/>
              </w:rPr>
              <w:t xml:space="preserve">   Проведение мероприятий, посвященных информационной безопасности детей и подростков и повышению их цифровой грамотности.</w:t>
            </w:r>
          </w:p>
          <w:p w:rsidR="00FF09C6" w:rsidRPr="00551B34" w:rsidRDefault="00FF09C6" w:rsidP="00D812F7">
            <w:pPr>
              <w:jc w:val="both"/>
            </w:pPr>
            <w:r w:rsidRPr="00551B34">
              <w:rPr>
                <w:rFonts w:eastAsia="Calibri"/>
                <w:lang w:eastAsia="en-US"/>
              </w:rPr>
              <w:t xml:space="preserve">   Пр</w:t>
            </w:r>
            <w:r w:rsidRPr="00551B34">
              <w:t xml:space="preserve">оведение родительских собраний, на которых необходимо </w:t>
            </w:r>
            <w:r>
              <w:t>обращать</w:t>
            </w:r>
            <w:r w:rsidRPr="00551B34">
              <w:t xml:space="preserve"> внимание</w:t>
            </w:r>
            <w:r>
              <w:t xml:space="preserve"> родителей </w:t>
            </w:r>
            <w:r>
              <w:br/>
              <w:t>на</w:t>
            </w:r>
            <w:r w:rsidRPr="00551B34">
              <w:t xml:space="preserve"> ограничени</w:t>
            </w:r>
            <w:r>
              <w:t>е</w:t>
            </w:r>
            <w:r w:rsidRPr="00551B34">
              <w:t xml:space="preserve"> доступа детей к информации, причиняющей вред их здоровью, нравственному </w:t>
            </w:r>
            <w:r>
              <w:br/>
            </w:r>
            <w:r w:rsidRPr="00551B34">
              <w:t>и духовному развитию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551B34" w:rsidRDefault="00FF09C6" w:rsidP="00B92FCB">
            <w:pPr>
              <w:jc w:val="center"/>
            </w:pPr>
          </w:p>
          <w:p w:rsidR="00FF09C6" w:rsidRPr="009228AA" w:rsidRDefault="00FF09C6" w:rsidP="00B92FCB">
            <w:pPr>
              <w:jc w:val="center"/>
            </w:pPr>
            <w:r w:rsidRPr="009228AA">
              <w:t>1 февраля –</w:t>
            </w:r>
          </w:p>
          <w:p w:rsidR="00FF09C6" w:rsidRPr="00551B34" w:rsidRDefault="000C7166" w:rsidP="00934539">
            <w:pPr>
              <w:jc w:val="center"/>
            </w:pPr>
            <w:r>
              <w:t xml:space="preserve">6 февраля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551B34" w:rsidRDefault="00FF09C6" w:rsidP="00B92FCB">
            <w:pPr>
              <w:jc w:val="both"/>
            </w:pPr>
            <w:r w:rsidRPr="00551B34">
              <w:rPr>
                <w:rFonts w:eastAsia="Calibri"/>
                <w:lang w:eastAsia="en-US"/>
              </w:rPr>
              <w:t xml:space="preserve">4 февраля - Всемирный день безопасного Интернета (отмечается </w:t>
            </w:r>
            <w:r w:rsidR="001D0BA6">
              <w:rPr>
                <w:rFonts w:eastAsia="Calibri"/>
                <w:lang w:eastAsia="en-US"/>
              </w:rPr>
              <w:br/>
            </w:r>
            <w:r w:rsidRPr="00551B34">
              <w:rPr>
                <w:rFonts w:eastAsia="Calibri"/>
                <w:lang w:eastAsia="en-US"/>
              </w:rPr>
              <w:t>с 2004 года в первый вторник февраля)</w:t>
            </w:r>
          </w:p>
          <w:p w:rsidR="00FF09C6" w:rsidRPr="00551B34" w:rsidRDefault="00FF09C6" w:rsidP="00B92FCB">
            <w:pPr>
              <w:tabs>
                <w:tab w:val="left" w:pos="435"/>
              </w:tabs>
              <w:ind w:firstLine="34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551B34" w:rsidRDefault="00FF09C6" w:rsidP="00B92FCB">
            <w:pPr>
              <w:tabs>
                <w:tab w:val="left" w:pos="435"/>
              </w:tabs>
              <w:jc w:val="both"/>
            </w:pPr>
          </w:p>
          <w:p w:rsidR="00FF09C6" w:rsidRPr="00551B34" w:rsidRDefault="000C7166" w:rsidP="00934539">
            <w:pPr>
              <w:tabs>
                <w:tab w:val="left" w:pos="435"/>
              </w:tabs>
              <w:jc w:val="center"/>
            </w:pPr>
            <w:r>
              <w:t xml:space="preserve">до 20 февраля </w:t>
            </w:r>
          </w:p>
        </w:tc>
      </w:tr>
      <w:tr w:rsidR="00FF09C6" w:rsidRPr="00BD6FD3" w:rsidTr="00B92F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BD6FD3" w:rsidRDefault="00FF09C6" w:rsidP="00B92FC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BD6FD3" w:rsidRDefault="00FF09C6" w:rsidP="00B92FCB">
            <w:pPr>
              <w:jc w:val="both"/>
              <w:rPr>
                <w:b/>
              </w:rPr>
            </w:pPr>
            <w:r w:rsidRPr="00BD6FD3">
              <w:rPr>
                <w:b/>
              </w:rPr>
              <w:t xml:space="preserve">Декада Здорового образа жизни </w:t>
            </w:r>
          </w:p>
          <w:p w:rsidR="00FF09C6" w:rsidRPr="00BD6FD3" w:rsidRDefault="00FF09C6" w:rsidP="00B92FCB">
            <w:pPr>
              <w:jc w:val="both"/>
            </w:pPr>
            <w:r w:rsidRPr="00BD6FD3">
              <w:rPr>
                <w:rFonts w:eastAsia="Calibri"/>
                <w:lang w:eastAsia="en-US"/>
              </w:rPr>
              <w:t xml:space="preserve">   Проведение профилактических мероприятий </w:t>
            </w:r>
            <w:r w:rsidRPr="00BD6FD3">
              <w:rPr>
                <w:rFonts w:eastAsia="Calibri"/>
                <w:lang w:eastAsia="en-US"/>
              </w:rPr>
              <w:br/>
              <w:t>по пропаганде здорового образа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FF09C6" w:rsidRDefault="00FF09C6" w:rsidP="00B92FCB">
            <w:pPr>
              <w:jc w:val="center"/>
            </w:pPr>
            <w:r w:rsidRPr="00FF09C6">
              <w:t>29 марта –</w:t>
            </w:r>
          </w:p>
          <w:p w:rsidR="00FF09C6" w:rsidRPr="00BD6FD3" w:rsidRDefault="000C7166" w:rsidP="00FF09C6">
            <w:pPr>
              <w:jc w:val="center"/>
            </w:pPr>
            <w:r>
              <w:t xml:space="preserve">7 апреля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BD6FD3" w:rsidRDefault="00FF09C6" w:rsidP="00B92FCB">
            <w:pPr>
              <w:jc w:val="both"/>
            </w:pPr>
            <w:r w:rsidRPr="00BD6FD3">
              <w:t xml:space="preserve">1 марта – Международный день борьбы с наркоманией </w:t>
            </w:r>
            <w:r w:rsidRPr="00BD6FD3">
              <w:br/>
              <w:t>и наркобизнесом;</w:t>
            </w:r>
          </w:p>
          <w:p w:rsidR="00FF09C6" w:rsidRDefault="00FF09C6" w:rsidP="00B92FCB">
            <w:r w:rsidRPr="00BD6FD3">
              <w:t>7 апреля – Всемирный день здоровья</w:t>
            </w:r>
          </w:p>
          <w:p w:rsidR="00FF09C6" w:rsidRPr="00BD6FD3" w:rsidRDefault="00FF09C6" w:rsidP="00B92FC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BD6FD3" w:rsidRDefault="00FF09C6" w:rsidP="00B92FCB"/>
          <w:p w:rsidR="00FF09C6" w:rsidRPr="00BD6FD3" w:rsidRDefault="000C7166" w:rsidP="00FF09C6">
            <w:pPr>
              <w:jc w:val="center"/>
            </w:pPr>
            <w:r>
              <w:t xml:space="preserve">до 21 апреля </w:t>
            </w:r>
          </w:p>
        </w:tc>
      </w:tr>
      <w:tr w:rsidR="00FF09C6" w:rsidRPr="00BD6FD3" w:rsidTr="00B92F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BD6FD3" w:rsidRDefault="00FF09C6" w:rsidP="00B92FC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BD6FD3" w:rsidRDefault="00FF09C6" w:rsidP="00B92FCB">
            <w:pPr>
              <w:jc w:val="both"/>
              <w:rPr>
                <w:b/>
              </w:rPr>
            </w:pPr>
            <w:r w:rsidRPr="00BD6FD3">
              <w:rPr>
                <w:b/>
              </w:rPr>
              <w:t>Месячник медиации</w:t>
            </w:r>
          </w:p>
          <w:p w:rsidR="00FF09C6" w:rsidRPr="00BD6FD3" w:rsidRDefault="00FF09C6" w:rsidP="00B92FCB">
            <w:pPr>
              <w:jc w:val="both"/>
            </w:pPr>
            <w:r w:rsidRPr="00BD6FD3">
              <w:t>Проведение мероприятий,</w:t>
            </w:r>
            <w:r w:rsidRPr="00BD6FD3">
              <w:rPr>
                <w:b/>
              </w:rPr>
              <w:t xml:space="preserve"> </w:t>
            </w:r>
            <w:r w:rsidRPr="00BD6FD3">
              <w:t xml:space="preserve">направленных </w:t>
            </w:r>
            <w:r>
              <w:br/>
            </w:r>
            <w:r w:rsidRPr="00BD6FD3">
              <w:t xml:space="preserve">на популяризацию и информирование подростков </w:t>
            </w:r>
          </w:p>
          <w:p w:rsidR="00FF09C6" w:rsidRPr="00BD6FD3" w:rsidRDefault="00FF09C6" w:rsidP="00B92FCB">
            <w:pPr>
              <w:jc w:val="both"/>
              <w:rPr>
                <w:b/>
              </w:rPr>
            </w:pPr>
            <w:r w:rsidRPr="00BD6FD3">
              <w:t xml:space="preserve">и их родителей (законных представителей) </w:t>
            </w:r>
            <w:r>
              <w:br/>
            </w:r>
            <w:r w:rsidRPr="00BD6FD3">
              <w:t>о возможности профилактики и разрешения конфликтных ситуаций с применением медиативных технологий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BD6FD3" w:rsidRDefault="000C7166" w:rsidP="00934539">
            <w:pPr>
              <w:jc w:val="center"/>
            </w:pPr>
            <w:r>
              <w:t xml:space="preserve">апрель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BD6FD3" w:rsidRDefault="00FF09C6" w:rsidP="00B92FCB">
            <w:pPr>
              <w:jc w:val="both"/>
            </w:pPr>
            <w:r w:rsidRPr="00BD6FD3">
              <w:t>Развитие школьных служб медиации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BD6FD3" w:rsidRDefault="000C7166" w:rsidP="00934539">
            <w:r>
              <w:t xml:space="preserve">до 11 мая </w:t>
            </w:r>
          </w:p>
        </w:tc>
      </w:tr>
      <w:tr w:rsidR="00FF09C6" w:rsidRPr="00347E08" w:rsidTr="00B92F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347E08" w:rsidRDefault="00FF09C6" w:rsidP="00B92FC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347E08" w:rsidRDefault="00FF09C6" w:rsidP="00B92FCB">
            <w:pPr>
              <w:jc w:val="both"/>
              <w:rPr>
                <w:b/>
              </w:rPr>
            </w:pPr>
            <w:r w:rsidRPr="00347E08">
              <w:rPr>
                <w:b/>
              </w:rPr>
              <w:t>Единый информационный день Детского телефона доверия</w:t>
            </w:r>
          </w:p>
          <w:p w:rsidR="00FF09C6" w:rsidRPr="00347E08" w:rsidRDefault="00FF09C6" w:rsidP="00B92FCB">
            <w:pPr>
              <w:ind w:left="34"/>
              <w:jc w:val="both"/>
              <w:rPr>
                <w:rFonts w:eastAsia="Calibri"/>
                <w:lang w:eastAsia="en-US"/>
              </w:rPr>
            </w:pPr>
            <w:r w:rsidRPr="00347E08">
              <w:t xml:space="preserve">   Проведение </w:t>
            </w:r>
            <w:r w:rsidRPr="00347E08">
              <w:rPr>
                <w:rFonts w:eastAsia="Calibri"/>
                <w:lang w:eastAsia="en-US"/>
              </w:rPr>
              <w:t>мероприятий:</w:t>
            </w:r>
          </w:p>
          <w:p w:rsidR="00FF09C6" w:rsidRPr="00347E08" w:rsidRDefault="00FF09C6" w:rsidP="00B92FCB">
            <w:pPr>
              <w:ind w:left="34"/>
              <w:jc w:val="both"/>
              <w:rPr>
                <w:rFonts w:eastAsia="Calibri"/>
                <w:lang w:eastAsia="en-US"/>
              </w:rPr>
            </w:pPr>
            <w:r w:rsidRPr="00347E08">
              <w:rPr>
                <w:rFonts w:eastAsia="Calibri"/>
                <w:lang w:eastAsia="en-US"/>
              </w:rPr>
              <w:lastRenderedPageBreak/>
              <w:t xml:space="preserve">- информирующих детей и их родителей (законных представителей) о возможности получения психологической помощи; </w:t>
            </w:r>
          </w:p>
          <w:p w:rsidR="00FF09C6" w:rsidRDefault="00FF09C6" w:rsidP="00D812F7">
            <w:pPr>
              <w:ind w:left="34"/>
              <w:jc w:val="both"/>
              <w:rPr>
                <w:rFonts w:eastAsia="Calibri"/>
                <w:lang w:eastAsia="en-US"/>
              </w:rPr>
            </w:pPr>
            <w:r w:rsidRPr="00347E08">
              <w:rPr>
                <w:rFonts w:eastAsia="Calibri"/>
                <w:lang w:eastAsia="en-US"/>
              </w:rPr>
              <w:t xml:space="preserve">- по оказанию психолого-педагогической помощи всем участникам образовательного процесса, оказавшимся в трудной жизненной ситуации, </w:t>
            </w:r>
            <w:r w:rsidRPr="00347E08">
              <w:rPr>
                <w:rFonts w:eastAsia="Calibri"/>
                <w:lang w:eastAsia="en-US"/>
              </w:rPr>
              <w:br/>
              <w:t xml:space="preserve">в кризисном состоянии, ситуации конфликта </w:t>
            </w:r>
          </w:p>
          <w:p w:rsidR="00FF09C6" w:rsidRPr="00347E08" w:rsidRDefault="00FF09C6" w:rsidP="00D812F7">
            <w:pPr>
              <w:ind w:left="34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347E08" w:rsidRDefault="00FF09C6" w:rsidP="00341804">
            <w:pPr>
              <w:jc w:val="center"/>
            </w:pPr>
            <w:r w:rsidRPr="00341804">
              <w:lastRenderedPageBreak/>
              <w:t>1</w:t>
            </w:r>
            <w:r w:rsidR="00341804" w:rsidRPr="00341804">
              <w:t>7</w:t>
            </w:r>
            <w:r w:rsidR="000C7166">
              <w:t xml:space="preserve"> мая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347E08" w:rsidRDefault="00FF09C6" w:rsidP="00B92FCB">
            <w:pPr>
              <w:jc w:val="both"/>
            </w:pPr>
            <w:r w:rsidRPr="00347E08">
              <w:t>17 мая - Международный день детского телефона доверия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6" w:rsidRPr="002B0DC4" w:rsidRDefault="00FF09C6" w:rsidP="00341804">
            <w:pPr>
              <w:jc w:val="center"/>
              <w:rPr>
                <w:color w:val="FF0000"/>
              </w:rPr>
            </w:pPr>
            <w:r w:rsidRPr="00341804">
              <w:t xml:space="preserve">до </w:t>
            </w:r>
            <w:r w:rsidR="00341804" w:rsidRPr="00341804">
              <w:t>30</w:t>
            </w:r>
            <w:r w:rsidR="000C7166">
              <w:t xml:space="preserve"> мая </w:t>
            </w:r>
          </w:p>
        </w:tc>
      </w:tr>
    </w:tbl>
    <w:p w:rsidR="00092C54" w:rsidRDefault="00092C54" w:rsidP="00092C54">
      <w:pPr>
        <w:tabs>
          <w:tab w:val="left" w:pos="1365"/>
        </w:tabs>
      </w:pPr>
    </w:p>
    <w:p w:rsidR="004D29C0" w:rsidRDefault="004D29C0" w:rsidP="00092C54">
      <w:pPr>
        <w:tabs>
          <w:tab w:val="left" w:pos="1365"/>
        </w:tabs>
      </w:pPr>
    </w:p>
    <w:p w:rsidR="004D29C0" w:rsidRDefault="004D29C0" w:rsidP="00092C54">
      <w:pPr>
        <w:tabs>
          <w:tab w:val="left" w:pos="1365"/>
        </w:tabs>
      </w:pPr>
    </w:p>
    <w:p w:rsidR="004D29C0" w:rsidRDefault="004D29C0" w:rsidP="004D29C0">
      <w:pPr>
        <w:pStyle w:val="a8"/>
        <w:shd w:val="clear" w:color="auto" w:fill="auto"/>
        <w:spacing w:line="269" w:lineRule="exact"/>
        <w:ind w:left="11800" w:right="640" w:firstLine="1220"/>
        <w:rPr>
          <w:rStyle w:val="CourierNew"/>
        </w:rPr>
      </w:pPr>
    </w:p>
    <w:p w:rsidR="004D29C0" w:rsidRDefault="004D29C0" w:rsidP="004D29C0">
      <w:pPr>
        <w:pStyle w:val="a8"/>
        <w:shd w:val="clear" w:color="auto" w:fill="auto"/>
        <w:spacing w:line="269" w:lineRule="exact"/>
        <w:ind w:left="11800" w:right="640" w:firstLine="1220"/>
      </w:pPr>
    </w:p>
    <w:p w:rsidR="004D29C0" w:rsidRDefault="004D29C0" w:rsidP="004D29C0">
      <w:pPr>
        <w:pStyle w:val="41"/>
        <w:shd w:val="clear" w:color="auto" w:fill="auto"/>
        <w:spacing w:before="0" w:line="269" w:lineRule="exact"/>
        <w:jc w:val="center"/>
        <w:rPr>
          <w:rStyle w:val="413"/>
          <w:b/>
          <w:bCs/>
        </w:rPr>
      </w:pPr>
      <w:r>
        <w:rPr>
          <w:rStyle w:val="413"/>
          <w:b/>
          <w:bCs/>
        </w:rPr>
        <w:t>План проведения информационно-просветительских мероприятий</w:t>
      </w:r>
      <w:r>
        <w:rPr>
          <w:rStyle w:val="412"/>
          <w:b/>
          <w:bCs/>
        </w:rPr>
        <w:t xml:space="preserve"> </w:t>
      </w:r>
      <w:r>
        <w:rPr>
          <w:rStyle w:val="413"/>
          <w:b/>
          <w:bCs/>
        </w:rPr>
        <w:t>по формированию правовой культуры и законопослушного поведения несовершеннолетних, обучающихся в ГБОУ лицей №533</w:t>
      </w:r>
    </w:p>
    <w:tbl>
      <w:tblPr>
        <w:tblW w:w="15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4193"/>
        <w:gridCol w:w="1533"/>
        <w:gridCol w:w="2044"/>
        <w:gridCol w:w="2555"/>
        <w:gridCol w:w="1917"/>
        <w:gridCol w:w="1917"/>
      </w:tblGrid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№п/п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Наименование мероприятия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Сроки проведения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Образовательное событие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  <w:jc w:val="center"/>
            </w:pPr>
            <w:r>
              <w:t>Срок предоставления отчета от школы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  <w:jc w:val="center"/>
            </w:pPr>
            <w:r>
              <w:t>Срок предоставления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  <w:jc w:val="center"/>
            </w:pPr>
            <w:r>
              <w:t>районного отчета в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  <w:jc w:val="center"/>
            </w:pPr>
            <w:r>
              <w:t>Комитет по образованию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  <w:jc w:val="center"/>
            </w:pPr>
            <w:r>
              <w:t>Ответственный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13"/>
                <w:b/>
                <w:bCs/>
              </w:rPr>
              <w:t>Городская акция «Внимание - дети!»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(по плану, совместно с ГИБДД)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20 августа - 15 сентября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22 сентября - Всемирный День без автомобилей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20 </w:t>
            </w:r>
            <w:r w:rsidR="000C7166">
              <w:t xml:space="preserve">сентября 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ЦТТ «ОХТА» </w:t>
            </w:r>
            <w:hyperlink r:id="rId8" w:history="1">
              <w:r w:rsidRPr="00BE5F78">
                <w:rPr>
                  <w:rStyle w:val="a7"/>
                </w:rPr>
                <w:t>ctt_ohta_spb@mail.ru</w:t>
              </w:r>
            </w:hyperlink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25 сентября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Китов О.С.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2.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13"/>
                <w:b/>
                <w:bCs/>
              </w:rPr>
              <w:t>Декада противодействия идеологии</w:t>
            </w:r>
            <w:r>
              <w:rPr>
                <w:rStyle w:val="411"/>
                <w:b/>
                <w:bCs/>
              </w:rPr>
              <w:t xml:space="preserve"> </w:t>
            </w:r>
            <w:r>
              <w:rPr>
                <w:rStyle w:val="413"/>
                <w:b/>
                <w:bCs/>
              </w:rPr>
              <w:t>терроризма и экстремизма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Проведение воспитательных мероприятий, направленных на: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профилактику экстремистских проявлений в молодежной среде;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отработку знаний и правил личной и общественной безопасности при возникновении террористической угрозы </w:t>
            </w:r>
            <w:r>
              <w:lastRenderedPageBreak/>
              <w:t>и при обнаружении подозрительных предметов.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lastRenderedPageBreak/>
              <w:t xml:space="preserve">3 сентября — 13 сентября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3 сентября - День солидарности в борьбе с терроризмом; 8 сентября - Международный день грамотности;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11 сентября - День памяти жертв фашизма </w:t>
            </w:r>
            <w:r>
              <w:lastRenderedPageBreak/>
              <w:t>(международная дата, посвящена жертвам фашизма)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lastRenderedPageBreak/>
              <w:t xml:space="preserve">20 сентября </w:t>
            </w:r>
            <w:r w:rsidR="004D29C0">
              <w:t xml:space="preserve"> 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 w:rsidRPr="001E5F39">
              <w:t xml:space="preserve">ДЮЦ </w:t>
            </w:r>
            <w:r>
              <w:t>«</w:t>
            </w:r>
            <w:r w:rsidRPr="001E5F39">
              <w:t>Красногвардеец</w:t>
            </w:r>
            <w:r>
              <w:t xml:space="preserve">» </w:t>
            </w:r>
            <w:hyperlink r:id="rId9" w:history="1">
              <w:r w:rsidRPr="00BE5F78">
                <w:rPr>
                  <w:rStyle w:val="a7"/>
                </w:rPr>
                <w:t>krasnogvardeec@bk.ru</w:t>
              </w:r>
            </w:hyperlink>
            <w: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до 25 сентября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Мохов В.Р.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3.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13"/>
                <w:b/>
                <w:bCs/>
              </w:rPr>
              <w:t>Неделя безопасности детей и подростков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Проведение мероприятий, направленных на: - повышение информационной безопасности детей и подростков;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безопасное поведение школьников в общественных местах, в том числе на транспорте (</w:t>
            </w:r>
            <w:proofErr w:type="spellStart"/>
            <w:r>
              <w:t>зацеперы</w:t>
            </w:r>
            <w:proofErr w:type="spellEnd"/>
            <w:r>
              <w:t>);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предупреждение детского травматизма безопасность на </w:t>
            </w:r>
            <w:proofErr w:type="spellStart"/>
            <w:r>
              <w:t>энергообъектах</w:t>
            </w:r>
            <w:proofErr w:type="spellEnd"/>
            <w:r>
              <w:t>, водных объектах и других.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Проведение объектовых тренировок (эвакуаций) по подготовке детей к действиям в условиях чрезвычайных и опасных ситуаций (совместно с МЧС)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3 сентября - 9 </w:t>
            </w:r>
            <w:proofErr w:type="gramStart"/>
            <w:r>
              <w:t xml:space="preserve">сентября </w:t>
            </w:r>
            <w:r w:rsidR="004D29C0">
              <w:t xml:space="preserve"> (</w:t>
            </w:r>
            <w:proofErr w:type="gramEnd"/>
            <w:r w:rsidR="004D29C0">
              <w:t xml:space="preserve">по рекомендации </w:t>
            </w:r>
            <w:proofErr w:type="spellStart"/>
            <w:r w:rsidR="004D29C0">
              <w:t>Минобрнауки</w:t>
            </w:r>
            <w:proofErr w:type="spellEnd"/>
            <w:r w:rsidR="004D29C0">
              <w:t xml:space="preserve"> России)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30 сентября - День Интернета в России;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4 октября - День гражданской обороны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15 сентября </w:t>
            </w:r>
            <w:r w:rsidR="004D29C0" w:rsidRPr="0033273C">
              <w:t xml:space="preserve">ГОУ ДДТЮ </w:t>
            </w:r>
            <w:r w:rsidR="004D29C0">
              <w:t>«На Ленской»</w:t>
            </w:r>
          </w:p>
          <w:p w:rsidR="004D29C0" w:rsidRDefault="00840734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hyperlink r:id="rId10" w:history="1">
              <w:r w:rsidR="004D29C0" w:rsidRPr="00BE5F78">
                <w:rPr>
                  <w:rStyle w:val="a7"/>
                </w:rPr>
                <w:t>lensk-uvr@mail.ru</w:t>
              </w:r>
            </w:hyperlink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до 20 с</w:t>
            </w:r>
            <w:r w:rsidR="000C7166">
              <w:t xml:space="preserve">ентября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Китов О.С.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4.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10"/>
                <w:b/>
                <w:bCs/>
              </w:rPr>
              <w:t>Единый день детской дорожной безопасности</w:t>
            </w:r>
            <w:r>
              <w:rPr>
                <w:rStyle w:val="49"/>
                <w:b/>
                <w:bCs/>
              </w:rPr>
              <w:t xml:space="preserve"> </w:t>
            </w:r>
            <w:r>
              <w:rPr>
                <w:rStyle w:val="410"/>
                <w:b/>
                <w:bCs/>
              </w:rPr>
              <w:t>в Санкт-Петербурге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5 сентября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С привлечением сотрудников территориальных органов УМВД России по Санкт-Петербургу и </w:t>
            </w:r>
            <w:r>
              <w:rPr>
                <w:rStyle w:val="-1pt1"/>
              </w:rPr>
              <w:t>J</w:t>
            </w:r>
            <w:r w:rsidRPr="004D29C0">
              <w:rPr>
                <w:rStyle w:val="-1pt1"/>
                <w:lang w:val="ru-RU"/>
              </w:rPr>
              <w:t xml:space="preserve">10, </w:t>
            </w:r>
            <w:r>
              <w:t>ГИБДД, прокуратуры, Санкт-Петербургского линейного Управления на транспорте МВД России.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right="113" w:firstLine="0"/>
            </w:pPr>
            <w:r>
              <w:t xml:space="preserve">  10 сентября 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 w:rsidRPr="0033273C">
              <w:t xml:space="preserve">ЦТТ «ОХТА» </w:t>
            </w:r>
            <w:hyperlink r:id="rId11" w:history="1">
              <w:r w:rsidRPr="00BE5F78">
                <w:rPr>
                  <w:rStyle w:val="a7"/>
                </w:rPr>
                <w:t>ctt_ohta_spb@mail.ru</w:t>
              </w:r>
            </w:hyperlink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14 сентября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Китов О.С.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5.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10"/>
                <w:b/>
                <w:bCs/>
              </w:rPr>
              <w:t>Всероссийский урок безопасности</w:t>
            </w:r>
            <w:r>
              <w:rPr>
                <w:rStyle w:val="48"/>
                <w:b/>
                <w:bCs/>
              </w:rPr>
              <w:t xml:space="preserve"> </w:t>
            </w:r>
            <w:r>
              <w:rPr>
                <w:rStyle w:val="410"/>
                <w:b/>
                <w:bCs/>
              </w:rPr>
              <w:t>школьников в сети Интернет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Проведение тематического Урока в рамках образовательного процесса.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30 </w:t>
            </w:r>
            <w:proofErr w:type="gramStart"/>
            <w:r>
              <w:t xml:space="preserve">октября </w:t>
            </w:r>
            <w:r w:rsidR="004D29C0">
              <w:t xml:space="preserve"> (</w:t>
            </w:r>
            <w:proofErr w:type="gramEnd"/>
            <w:r w:rsidR="004D29C0">
              <w:t xml:space="preserve">по рекомендации </w:t>
            </w:r>
            <w:proofErr w:type="spellStart"/>
            <w:r w:rsidR="004D29C0">
              <w:lastRenderedPageBreak/>
              <w:t>Минобрнауки</w:t>
            </w:r>
            <w:proofErr w:type="spellEnd"/>
            <w:r w:rsidR="004D29C0">
              <w:t xml:space="preserve"> России)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lastRenderedPageBreak/>
              <w:t>30 октября</w:t>
            </w:r>
            <w:r w:rsidR="004D29C0">
              <w:t xml:space="preserve"> - Всероссийский урок безопасности </w:t>
            </w:r>
            <w:r w:rsidR="004D29C0">
              <w:lastRenderedPageBreak/>
              <w:t>школьников в сети Интернет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ind w:left="113" w:right="113"/>
              <w:jc w:val="both"/>
            </w:pPr>
            <w:r>
              <w:lastRenderedPageBreak/>
              <w:t xml:space="preserve">Д 10 ноября </w:t>
            </w:r>
          </w:p>
          <w:p w:rsidR="004D29C0" w:rsidRDefault="004D29C0" w:rsidP="00B246A2">
            <w:pPr>
              <w:pStyle w:val="a8"/>
              <w:ind w:left="113" w:right="113"/>
              <w:jc w:val="both"/>
            </w:pPr>
            <w:proofErr w:type="gramStart"/>
            <w:r>
              <w:t>Д  ДДТЮ</w:t>
            </w:r>
            <w:proofErr w:type="gramEnd"/>
            <w:r>
              <w:t xml:space="preserve"> «На Ленской»</w:t>
            </w:r>
          </w:p>
          <w:p w:rsidR="004D29C0" w:rsidRDefault="00840734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hyperlink r:id="rId12" w:history="1">
              <w:r w:rsidR="004D29C0" w:rsidRPr="00BE5F78">
                <w:rPr>
                  <w:rStyle w:val="a7"/>
                </w:rPr>
                <w:t>lensk-uvr@mail.ru</w:t>
              </w:r>
            </w:hyperlink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12 ноября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Калошина Р.О.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6.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10"/>
                <w:b/>
                <w:bCs/>
              </w:rPr>
              <w:t>Неделя толерантности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Проведение внеклассных мероприятий, направленных на формирование гражданской идентичности личности обучающихся образовательных учреждений Санкт-Петербурга, в том числе детей-мигрантов, с включением вопросов, связанных с изучением истории, культуры и традиций Российского государства, а также государственных символов РФ и исторических символов Санкт-Петербурга.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Проведение мероприятий с обучающимися и их родителями (законными представителями) о недопустимости участия детей и подростков в протестных акциях, публичных мероприятиях деструктивного характера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rPr>
                <w:rStyle w:val="2pt"/>
              </w:rPr>
              <w:t>12-17</w:t>
            </w:r>
            <w:r>
              <w:t xml:space="preserve"> ноября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4 ноября - День народного единства; 16 ноября - Международный День толерантности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20 ноября 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 w:rsidRPr="001E5F39">
              <w:t xml:space="preserve">ДЮЦ </w:t>
            </w:r>
            <w:r>
              <w:t>«</w:t>
            </w:r>
            <w:r w:rsidRPr="001E5F39">
              <w:t>Красногвардеец</w:t>
            </w:r>
            <w:r>
              <w:t xml:space="preserve">» </w:t>
            </w:r>
            <w:hyperlink r:id="rId13" w:history="1">
              <w:r w:rsidRPr="00BE5F78">
                <w:rPr>
                  <w:rStyle w:val="a7"/>
                </w:rPr>
                <w:t>krasnogvardeec@bk.ru</w:t>
              </w:r>
            </w:hyperlink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30 ноября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Мохов В.Р.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7.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10"/>
                <w:b/>
                <w:bCs/>
              </w:rPr>
              <w:t>Всероссийский День правовой помощи детям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20 ноября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20 ноября - Всероссийский День правовой помощи детям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25 ноября 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 w:rsidRPr="001E5F39">
              <w:t xml:space="preserve">ДЮЦ </w:t>
            </w:r>
            <w:r>
              <w:t>«</w:t>
            </w:r>
            <w:r w:rsidRPr="001E5F39">
              <w:t>Красногвардеец</w:t>
            </w:r>
            <w:r>
              <w:t xml:space="preserve">» </w:t>
            </w:r>
            <w:hyperlink r:id="rId14" w:history="1">
              <w:r w:rsidRPr="00BE5F78">
                <w:rPr>
                  <w:rStyle w:val="a7"/>
                </w:rPr>
                <w:t>krasnogvardeec@bk.ru</w:t>
              </w:r>
            </w:hyperlink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30 ноября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4D29C0">
            <w:pPr>
              <w:pStyle w:val="a8"/>
              <w:shd w:val="clear" w:color="auto" w:fill="auto"/>
              <w:spacing w:line="240" w:lineRule="auto"/>
              <w:ind w:right="113" w:firstLine="0"/>
            </w:pPr>
            <w:r>
              <w:t xml:space="preserve"> Мохов В.Р.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8.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7"/>
                <w:b/>
                <w:bCs/>
              </w:rPr>
              <w:t>Месяц правовых знаний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Проведение профилактических мероприятий:</w:t>
            </w:r>
          </w:p>
          <w:p w:rsidR="004D29C0" w:rsidRDefault="004D29C0" w:rsidP="00B246A2">
            <w:pPr>
              <w:pStyle w:val="a8"/>
              <w:numPr>
                <w:ilvl w:val="0"/>
                <w:numId w:val="2"/>
              </w:numPr>
              <w:shd w:val="clear" w:color="auto" w:fill="auto"/>
              <w:tabs>
                <w:tab w:val="left" w:pos="472"/>
              </w:tabs>
              <w:spacing w:line="240" w:lineRule="auto"/>
              <w:ind w:left="113" w:right="113" w:firstLine="0"/>
            </w:pPr>
            <w:r>
              <w:t xml:space="preserve">по недопущению противоправных действий в общественных местах, по разъяснению учащимся и их родителям (законным представителям) условий наступления административной и уголовной ответственности за совершение правонарушений и </w:t>
            </w:r>
            <w:r>
              <w:lastRenderedPageBreak/>
              <w:t>преступлений, в том числе в сети Интернет;</w:t>
            </w:r>
          </w:p>
          <w:p w:rsidR="004D29C0" w:rsidRDefault="004D29C0" w:rsidP="00B246A2">
            <w:pPr>
              <w:pStyle w:val="a8"/>
              <w:numPr>
                <w:ilvl w:val="0"/>
                <w:numId w:val="2"/>
              </w:numPr>
              <w:shd w:val="clear" w:color="auto" w:fill="auto"/>
              <w:tabs>
                <w:tab w:val="left" w:pos="318"/>
              </w:tabs>
              <w:spacing w:line="240" w:lineRule="auto"/>
              <w:ind w:left="113" w:right="113" w:firstLine="0"/>
            </w:pPr>
            <w:r>
              <w:t>по формированию правовой культуры учащихся и их родителей (законных представителей)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lastRenderedPageBreak/>
              <w:t xml:space="preserve">19 ноября - 19 декабря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rPr>
                <w:rStyle w:val="4pt"/>
              </w:rPr>
              <w:t>3-9</w:t>
            </w:r>
            <w:r>
              <w:t xml:space="preserve"> декабря - Всероссийская акция «Час кода». Тематический урок информатики (по рекомендации </w:t>
            </w:r>
            <w:proofErr w:type="spellStart"/>
            <w:r>
              <w:t>Минобрнауки</w:t>
            </w:r>
            <w:proofErr w:type="spellEnd"/>
            <w:r>
              <w:t xml:space="preserve"> России);</w:t>
            </w:r>
          </w:p>
          <w:p w:rsidR="004D29C0" w:rsidRDefault="004D29C0" w:rsidP="00B246A2">
            <w:pPr>
              <w:pStyle w:val="a8"/>
              <w:numPr>
                <w:ilvl w:val="0"/>
                <w:numId w:val="3"/>
              </w:numPr>
              <w:shd w:val="clear" w:color="auto" w:fill="auto"/>
              <w:tabs>
                <w:tab w:val="left" w:pos="384"/>
              </w:tabs>
              <w:spacing w:line="240" w:lineRule="auto"/>
              <w:ind w:left="113" w:right="113" w:firstLine="0"/>
            </w:pPr>
            <w:r>
              <w:t xml:space="preserve">декабря - Международный </w:t>
            </w:r>
            <w:r>
              <w:lastRenderedPageBreak/>
              <w:t>День борьбы с коррупцией;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- День Героев Отечества;</w:t>
            </w:r>
          </w:p>
          <w:p w:rsidR="004D29C0" w:rsidRDefault="004D29C0" w:rsidP="00B246A2">
            <w:pPr>
              <w:pStyle w:val="a8"/>
              <w:numPr>
                <w:ilvl w:val="0"/>
                <w:numId w:val="3"/>
              </w:numPr>
              <w:shd w:val="clear" w:color="auto" w:fill="auto"/>
              <w:tabs>
                <w:tab w:val="left" w:pos="394"/>
              </w:tabs>
              <w:spacing w:line="240" w:lineRule="auto"/>
              <w:ind w:left="113" w:right="113" w:firstLine="0"/>
            </w:pPr>
            <w:r>
              <w:t>декабря - День прав человека;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12 декабря - День Конституции Российской Федерации;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lastRenderedPageBreak/>
              <w:t xml:space="preserve">25 декабря 2021 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 w:rsidRPr="001E5F39">
              <w:t xml:space="preserve">ДЮЦ </w:t>
            </w:r>
            <w:r>
              <w:t>«</w:t>
            </w:r>
            <w:r w:rsidRPr="001E5F39">
              <w:t>Красногвардеец</w:t>
            </w:r>
            <w:r>
              <w:t xml:space="preserve">» </w:t>
            </w:r>
            <w:hyperlink r:id="rId15" w:history="1">
              <w:r w:rsidRPr="00BE5F78">
                <w:rPr>
                  <w:rStyle w:val="a7"/>
                </w:rPr>
                <w:t>krasnogvardeec@bk.ru</w:t>
              </w:r>
            </w:hyperlink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28 декабря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Мохов В.Р.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9.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7"/>
                <w:b/>
                <w:bCs/>
              </w:rPr>
              <w:t>Неделя безопасного интернета «Безопасность</w:t>
            </w:r>
            <w:r>
              <w:rPr>
                <w:rStyle w:val="46"/>
                <w:b/>
                <w:bCs/>
              </w:rPr>
              <w:t xml:space="preserve"> </w:t>
            </w:r>
            <w:r>
              <w:rPr>
                <w:rStyle w:val="47"/>
                <w:b/>
                <w:bCs/>
              </w:rPr>
              <w:t>в глобальной сети»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Проведение мероприятий, посвященных информационной безопасности детей и подростков и повышению их цифровой грамотности.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Проведение родительских собраний, на которых необходимо уделять внимание контентной фильтрации и вопросам ограничения доступа детей к информации, причиняющей вред их здоровью, нравственному и духовному развитию.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4 февраля - 9 февраля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5 февраля - Всемирный день безопасного Интернета (отмечается с 2004 года в первый вторник февраля)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ind w:left="113" w:right="113"/>
              <w:jc w:val="both"/>
            </w:pPr>
            <w:proofErr w:type="gramStart"/>
            <w:r>
              <w:t>Д  15</w:t>
            </w:r>
            <w:proofErr w:type="gramEnd"/>
            <w:r>
              <w:t xml:space="preserve"> февраля </w:t>
            </w:r>
          </w:p>
          <w:p w:rsidR="004D29C0" w:rsidRDefault="004D29C0" w:rsidP="00B246A2">
            <w:pPr>
              <w:pStyle w:val="a8"/>
              <w:ind w:left="113" w:right="113"/>
              <w:jc w:val="both"/>
            </w:pPr>
            <w:r>
              <w:t>Д   ДДТЮ «На Ленской»</w:t>
            </w:r>
          </w:p>
          <w:p w:rsidR="004D29C0" w:rsidRDefault="00840734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hyperlink r:id="rId16" w:history="1">
              <w:r w:rsidR="004D29C0" w:rsidRPr="00BE5F78">
                <w:rPr>
                  <w:rStyle w:val="a7"/>
                </w:rPr>
                <w:t>lensk-uvr@mail.ru</w:t>
              </w:r>
            </w:hyperlink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22 февраля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Калошина Р.О.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10.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7"/>
                <w:b/>
                <w:bCs/>
              </w:rPr>
              <w:t>Декада Здорового образа жизни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Проведение профилактических мероприятий по пропаганде здорового образа жизни.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27 марта - 7 апреля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 марта - Международный день борьбы с наркоманией и наркобизнесом;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7 апреля - Всемирный день здоровья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numPr>
                <w:ilvl w:val="0"/>
                <w:numId w:val="4"/>
              </w:numPr>
              <w:shd w:val="clear" w:color="auto" w:fill="auto"/>
              <w:spacing w:line="240" w:lineRule="auto"/>
              <w:ind w:right="113"/>
            </w:pPr>
            <w:r>
              <w:t xml:space="preserve">апреля </w:t>
            </w:r>
            <w:r w:rsidR="004D29C0">
              <w:t xml:space="preserve"> </w:t>
            </w:r>
          </w:p>
          <w:p w:rsidR="004D29C0" w:rsidRDefault="004D29C0" w:rsidP="00B246A2">
            <w:pPr>
              <w:pStyle w:val="a8"/>
              <w:ind w:left="113" w:right="113"/>
            </w:pPr>
            <w:r>
              <w:t>Д   ДДТЮ «На Ленской»</w:t>
            </w:r>
          </w:p>
          <w:p w:rsidR="004D29C0" w:rsidRDefault="00840734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hyperlink r:id="rId17" w:history="1">
              <w:r w:rsidR="004D29C0" w:rsidRPr="00BE5F78">
                <w:rPr>
                  <w:rStyle w:val="a7"/>
                </w:rPr>
                <w:t>lensk-uvr@mail.ru</w:t>
              </w:r>
            </w:hyperlink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19 апреля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proofErr w:type="spellStart"/>
            <w:r>
              <w:t>Софенко</w:t>
            </w:r>
            <w:proofErr w:type="spellEnd"/>
            <w:r>
              <w:t xml:space="preserve"> С.А.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11.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7"/>
                <w:b/>
                <w:bCs/>
              </w:rPr>
              <w:t>Месячник медиации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Проведение мероприятий, направленных на популяризацию и информирование подростков и их родителей (законных представителей) о возможности </w:t>
            </w:r>
            <w:r>
              <w:lastRenderedPageBreak/>
              <w:t>профилактики и разрешения конфликтных ситуаций с применением медиативных технологий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lastRenderedPageBreak/>
              <w:t xml:space="preserve">апрель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Развитие школьных служб медиации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30 апреля 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Румянцева Е.В.</w:t>
            </w:r>
          </w:p>
          <w:p w:rsidR="004D29C0" w:rsidRDefault="00840734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hyperlink r:id="rId18" w:history="1">
              <w:r w:rsidR="004D29C0" w:rsidRPr="00BE5F78">
                <w:rPr>
                  <w:rStyle w:val="a7"/>
                </w:rPr>
                <w:t>clpdo@list.ru</w:t>
              </w:r>
            </w:hyperlink>
            <w:r w:rsidR="004D29C0"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10 мая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Смирнова А.А.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12.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7"/>
                <w:b/>
                <w:bCs/>
              </w:rPr>
              <w:t>Месячник антинаркотических мероприятий,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посвященный Международному дню борьбы с наркоманией и незаконным оборотом наркотиков. Проведение информационно-просветительских мероприятий, направленных на профилактику наркомании и других асоциальных явлений, пропаганду здорового образа жизни.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Организация работы с родительской общественностью по вопросам, связанным с немедицинским потреблением наркотических средств и психотропных веществ несовершеннолетними.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апрель - начало мая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31 мая - Всемирный день без табака; 26 июня - Международный день борьбы со злоупотреблением наркотическими средствами и их незаконным оборотом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30 апреля 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Румянцева Е.В.</w:t>
            </w:r>
          </w:p>
          <w:p w:rsidR="004D29C0" w:rsidRDefault="00840734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hyperlink r:id="rId19" w:history="1">
              <w:r w:rsidR="004D29C0" w:rsidRPr="00BE5F78">
                <w:rPr>
                  <w:rStyle w:val="a7"/>
                </w:rPr>
                <w:t>clpdo@list.ru</w:t>
              </w:r>
            </w:hyperlink>
            <w:r w:rsidR="004D29C0"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10 мая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Мохов В.Р.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13.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5"/>
                <w:b/>
                <w:bCs/>
              </w:rPr>
              <w:t>Глобальная неделя безопасности дорожного</w:t>
            </w:r>
            <w:r>
              <w:rPr>
                <w:rStyle w:val="44"/>
                <w:b/>
                <w:bCs/>
              </w:rPr>
              <w:t xml:space="preserve"> </w:t>
            </w:r>
            <w:r>
              <w:rPr>
                <w:rStyle w:val="45"/>
                <w:b/>
                <w:bCs/>
              </w:rPr>
              <w:t>движения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апрель - начало мая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Профилактические мероприятия по профилактике детского дорожно- транспортного травматизма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апреля 2022</w:t>
            </w:r>
          </w:p>
          <w:p w:rsidR="004D29C0" w:rsidRPr="00505EB3" w:rsidRDefault="004D29C0" w:rsidP="00B246A2">
            <w:pPr>
              <w:ind w:left="113" w:right="113"/>
              <w:rPr>
                <w:sz w:val="22"/>
                <w:szCs w:val="22"/>
              </w:rPr>
            </w:pPr>
            <w:r w:rsidRPr="00505EB3">
              <w:rPr>
                <w:sz w:val="22"/>
                <w:szCs w:val="22"/>
              </w:rPr>
              <w:t xml:space="preserve">ЦТТ «ОХТА» </w:t>
            </w:r>
            <w:hyperlink r:id="rId20" w:history="1">
              <w:r w:rsidRPr="00505EB3">
                <w:rPr>
                  <w:color w:val="0066CC"/>
                  <w:sz w:val="22"/>
                  <w:szCs w:val="22"/>
                  <w:u w:val="single"/>
                </w:rPr>
                <w:t>ctt_ohta_spb@mail.ru</w:t>
              </w:r>
            </w:hyperlink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15 мая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Китов О.С.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14.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5"/>
                <w:b/>
                <w:bCs/>
              </w:rPr>
              <w:t>Единый информационный день Детского</w:t>
            </w:r>
            <w:r>
              <w:rPr>
                <w:rStyle w:val="43"/>
                <w:b/>
                <w:bCs/>
              </w:rPr>
              <w:t xml:space="preserve"> </w:t>
            </w:r>
            <w:r>
              <w:rPr>
                <w:rStyle w:val="45"/>
                <w:b/>
                <w:bCs/>
              </w:rPr>
              <w:t>телефона доверия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Проведение мероприятий: информирующих детей и их родителей (законных представителей) о возможности получения психологической помощи; - по оказанию психолого-педагогической помощи всем участникам образовательного процесса, оказавшимся в трудной жизненной </w:t>
            </w:r>
            <w:r>
              <w:lastRenderedPageBreak/>
              <w:t>ситуации, в кризисном состоянии, ситуации конфликта.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lastRenderedPageBreak/>
              <w:t xml:space="preserve">17 мая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17 мая - Международный день детского телефона доверия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20 мая 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Румянцева Е.В.</w:t>
            </w:r>
          </w:p>
          <w:p w:rsidR="004D29C0" w:rsidRDefault="00840734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hyperlink r:id="rId21" w:history="1">
              <w:r w:rsidR="004D29C0" w:rsidRPr="00BE5F78">
                <w:rPr>
                  <w:rStyle w:val="a7"/>
                </w:rPr>
                <w:t>clpdo@list.ru</w:t>
              </w:r>
            </w:hyperlink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25 мая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Мохов В.Р.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15.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5"/>
                <w:b/>
                <w:bCs/>
              </w:rPr>
              <w:t>Профилактическая акция «Внимание - дети!»</w:t>
            </w:r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(по плану)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20 мая - 1 июня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Профилактические мероприятия по профилактике детского дорожно- транспортного травматизма (совместно с ГИБДД)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июня </w:t>
            </w:r>
          </w:p>
          <w:p w:rsidR="004D29C0" w:rsidRPr="00505EB3" w:rsidRDefault="004D29C0" w:rsidP="00B246A2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505EB3">
              <w:rPr>
                <w:sz w:val="22"/>
                <w:szCs w:val="22"/>
              </w:rPr>
              <w:t xml:space="preserve">ТТ «ОХТА» </w:t>
            </w:r>
            <w:hyperlink r:id="rId22" w:history="1">
              <w:r w:rsidRPr="00505EB3">
                <w:rPr>
                  <w:color w:val="0066CC"/>
                  <w:sz w:val="22"/>
                  <w:szCs w:val="22"/>
                  <w:u w:val="single"/>
                </w:rPr>
                <w:t>ctt_ohta_spb@mail.ru</w:t>
              </w:r>
            </w:hyperlink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до 14 июня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Китов О.С.</w:t>
            </w:r>
          </w:p>
        </w:tc>
      </w:tr>
      <w:tr w:rsidR="004D29C0" w:rsidTr="00B246A2">
        <w:trPr>
          <w:trHeight w:val="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16.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41"/>
              <w:shd w:val="clear" w:color="auto" w:fill="auto"/>
              <w:spacing w:before="0" w:line="240" w:lineRule="auto"/>
              <w:ind w:left="113" w:right="113"/>
              <w:jc w:val="left"/>
            </w:pPr>
            <w:r>
              <w:rPr>
                <w:rStyle w:val="45"/>
                <w:b/>
                <w:bCs/>
              </w:rPr>
              <w:t>Единый день детской дорожной безопасности</w:t>
            </w:r>
            <w:r>
              <w:rPr>
                <w:rStyle w:val="42"/>
                <w:b/>
                <w:bCs/>
              </w:rPr>
              <w:t xml:space="preserve"> </w:t>
            </w:r>
            <w:r>
              <w:rPr>
                <w:rStyle w:val="45"/>
                <w:b/>
                <w:bCs/>
              </w:rPr>
              <w:t>в Санкт-Петербурге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22 мая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 xml:space="preserve">С привлечением сотрудников территориальных органов УМВД России по Санкт-Петербургу и </w:t>
            </w:r>
            <w:r>
              <w:rPr>
                <w:lang w:val="en-US" w:eastAsia="en-US"/>
              </w:rPr>
              <w:t>JIO</w:t>
            </w:r>
            <w:r w:rsidRPr="00A34337">
              <w:rPr>
                <w:lang w:eastAsia="en-US"/>
              </w:rPr>
              <w:t xml:space="preserve">, </w:t>
            </w:r>
            <w:r>
              <w:t>ГИБДД, прокуратуры, Санкт-Петербургского линейного Управления на транспорте МВД России.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июня </w:t>
            </w:r>
          </w:p>
          <w:p w:rsidR="004D29C0" w:rsidRPr="00505EB3" w:rsidRDefault="004D29C0" w:rsidP="00B246A2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505EB3">
              <w:rPr>
                <w:sz w:val="22"/>
                <w:szCs w:val="22"/>
              </w:rPr>
              <w:t xml:space="preserve">ТТ «ОХТА» </w:t>
            </w:r>
            <w:hyperlink r:id="rId23" w:history="1">
              <w:r w:rsidRPr="00505EB3">
                <w:rPr>
                  <w:color w:val="0066CC"/>
                  <w:sz w:val="22"/>
                  <w:szCs w:val="22"/>
                  <w:u w:val="single"/>
                </w:rPr>
                <w:t>ctt_ohta_spb@mail.ru</w:t>
              </w:r>
            </w:hyperlink>
          </w:p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C0" w:rsidRDefault="004D29C0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до 5 июня 2022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9C0" w:rsidRDefault="000C7166" w:rsidP="00B246A2">
            <w:pPr>
              <w:pStyle w:val="a8"/>
              <w:shd w:val="clear" w:color="auto" w:fill="auto"/>
              <w:spacing w:line="240" w:lineRule="auto"/>
              <w:ind w:left="113" w:right="113" w:firstLine="0"/>
            </w:pPr>
            <w:r>
              <w:t>Китов О.С.</w:t>
            </w:r>
          </w:p>
        </w:tc>
      </w:tr>
    </w:tbl>
    <w:p w:rsidR="004D29C0" w:rsidRDefault="004D29C0" w:rsidP="004D29C0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4D29C0" w:rsidRDefault="004D29C0" w:rsidP="00092C54">
      <w:pPr>
        <w:tabs>
          <w:tab w:val="left" w:pos="1365"/>
        </w:tabs>
        <w:sectPr w:rsidR="004D29C0" w:rsidSect="00092C5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807E6" w:rsidRPr="000B4C85" w:rsidRDefault="00B807E6" w:rsidP="00B807E6">
      <w:pPr>
        <w:outlineLvl w:val="0"/>
      </w:pPr>
      <w:r>
        <w:lastRenderedPageBreak/>
        <w:t>Приложение 2</w:t>
      </w:r>
    </w:p>
    <w:p w:rsidR="00B807E6" w:rsidRPr="000B4C85" w:rsidRDefault="000C7166" w:rsidP="00B807E6">
      <w:r>
        <w:t xml:space="preserve">к приказу №505-д от 31.08.2022 </w:t>
      </w:r>
    </w:p>
    <w:p w:rsidR="00092C54" w:rsidRPr="00265F78" w:rsidRDefault="00092C54" w:rsidP="00092C54">
      <w:pPr>
        <w:widowControl w:val="0"/>
        <w:autoSpaceDE w:val="0"/>
        <w:autoSpaceDN w:val="0"/>
        <w:adjustRightInd w:val="0"/>
        <w:ind w:left="5280" w:firstLine="6060"/>
        <w:jc w:val="right"/>
        <w:outlineLvl w:val="0"/>
      </w:pPr>
    </w:p>
    <w:p w:rsidR="00092C54" w:rsidRPr="00265F78" w:rsidRDefault="00092C54" w:rsidP="00092C54">
      <w:pPr>
        <w:widowControl w:val="0"/>
        <w:autoSpaceDE w:val="0"/>
        <w:autoSpaceDN w:val="0"/>
        <w:adjustRightInd w:val="0"/>
        <w:ind w:left="5280" w:firstLine="6060"/>
        <w:jc w:val="right"/>
        <w:outlineLvl w:val="0"/>
      </w:pPr>
    </w:p>
    <w:p w:rsidR="00092C54" w:rsidRDefault="00092C54" w:rsidP="00092C54">
      <w:pPr>
        <w:jc w:val="center"/>
        <w:rPr>
          <w:b/>
        </w:rPr>
      </w:pPr>
      <w:r w:rsidRPr="00265F78">
        <w:rPr>
          <w:b/>
        </w:rPr>
        <w:t>Форма отчета о проведенных мероприятиях</w:t>
      </w:r>
    </w:p>
    <w:p w:rsidR="00426C9A" w:rsidRPr="00265F78" w:rsidRDefault="00426C9A" w:rsidP="00092C54">
      <w:pPr>
        <w:jc w:val="center"/>
        <w:rPr>
          <w:b/>
        </w:rPr>
      </w:pPr>
      <w:r w:rsidRPr="000B4C85">
        <w:rPr>
          <w:b/>
        </w:rPr>
        <w:t xml:space="preserve">по формированию правовой культуры и законопослушного поведения несовершеннолетних, обучающихся </w:t>
      </w:r>
      <w:r w:rsidRPr="000B4C85">
        <w:rPr>
          <w:b/>
        </w:rPr>
        <w:br/>
        <w:t xml:space="preserve">в </w:t>
      </w:r>
      <w:r w:rsidR="00B807E6">
        <w:rPr>
          <w:b/>
        </w:rPr>
        <w:t>ГБОУ лицей №533</w:t>
      </w:r>
      <w:r w:rsidRPr="000B4C85">
        <w:rPr>
          <w:b/>
        </w:rPr>
        <w:t>, в 20</w:t>
      </w:r>
      <w:r w:rsidR="000C7166">
        <w:rPr>
          <w:b/>
        </w:rPr>
        <w:t>22/2023</w:t>
      </w:r>
      <w:r w:rsidRPr="000B4C85">
        <w:rPr>
          <w:b/>
        </w:rPr>
        <w:t xml:space="preserve"> учебном</w:t>
      </w:r>
      <w:r w:rsidRPr="000B4C85">
        <w:t xml:space="preserve"> </w:t>
      </w:r>
      <w:r w:rsidRPr="000B4C85">
        <w:rPr>
          <w:b/>
        </w:rPr>
        <w:t>году</w:t>
      </w:r>
    </w:p>
    <w:p w:rsidR="00092C54" w:rsidRDefault="00092C54" w:rsidP="00092C54">
      <w:pPr>
        <w:spacing w:line="276" w:lineRule="auto"/>
        <w:jc w:val="center"/>
        <w:rPr>
          <w:b/>
        </w:rPr>
      </w:pPr>
    </w:p>
    <w:p w:rsidR="00092C54" w:rsidRPr="00265F78" w:rsidRDefault="00092C54" w:rsidP="00092C54">
      <w:pPr>
        <w:spacing w:line="276" w:lineRule="auto"/>
        <w:jc w:val="center"/>
        <w:rPr>
          <w:b/>
        </w:rPr>
      </w:pPr>
      <w:r w:rsidRPr="00265F78">
        <w:rPr>
          <w:b/>
        </w:rPr>
        <w:t>Отчет</w:t>
      </w:r>
    </w:p>
    <w:p w:rsidR="00092C54" w:rsidRPr="00265F78" w:rsidRDefault="00092C54" w:rsidP="00092C54">
      <w:pPr>
        <w:spacing w:line="276" w:lineRule="auto"/>
        <w:jc w:val="center"/>
      </w:pPr>
      <w:r w:rsidRPr="00265F78">
        <w:t xml:space="preserve">о проведении в </w:t>
      </w:r>
      <w:r w:rsidRPr="000D06A3">
        <w:t>государственных</w:t>
      </w:r>
      <w:r>
        <w:t xml:space="preserve"> обще</w:t>
      </w:r>
      <w:r w:rsidRPr="00265F78">
        <w:t xml:space="preserve">образовательных </w:t>
      </w:r>
      <w:proofErr w:type="gramStart"/>
      <w:r>
        <w:t>учреждениях</w:t>
      </w:r>
      <w:r w:rsidRPr="00265F78">
        <w:t xml:space="preserve">  _</w:t>
      </w:r>
      <w:proofErr w:type="gramEnd"/>
      <w:r w:rsidRPr="00265F78">
        <w:t>___________________________ района Санкт-Петербурга</w:t>
      </w:r>
    </w:p>
    <w:p w:rsidR="00092C54" w:rsidRPr="00265F78" w:rsidRDefault="00092C54" w:rsidP="00092C54">
      <w:pPr>
        <w:spacing w:line="276" w:lineRule="auto"/>
        <w:jc w:val="center"/>
      </w:pPr>
      <w:r w:rsidRPr="00265F78">
        <w:t>название мероприятия __________________________</w:t>
      </w:r>
    </w:p>
    <w:p w:rsidR="00092C54" w:rsidRPr="00265F78" w:rsidRDefault="00092C54" w:rsidP="00092C54">
      <w:pPr>
        <w:spacing w:line="276" w:lineRule="auto"/>
        <w:jc w:val="center"/>
      </w:pPr>
      <w:r w:rsidRPr="00265F78">
        <w:t>Сроки проведения: ________________________</w:t>
      </w:r>
    </w:p>
    <w:p w:rsidR="00092C54" w:rsidRPr="00265F78" w:rsidRDefault="00092C54" w:rsidP="00092C54"/>
    <w:p w:rsidR="00092C54" w:rsidRPr="00265F78" w:rsidRDefault="00092C54" w:rsidP="00092C54"/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474"/>
        <w:gridCol w:w="7449"/>
        <w:gridCol w:w="2127"/>
      </w:tblGrid>
      <w:tr w:rsidR="00092C54" w:rsidRPr="00265F78" w:rsidTr="00B92FCB">
        <w:tc>
          <w:tcPr>
            <w:tcW w:w="3085" w:type="dxa"/>
            <w:shd w:val="clear" w:color="auto" w:fill="auto"/>
          </w:tcPr>
          <w:p w:rsidR="00092C54" w:rsidRPr="00265F78" w:rsidRDefault="00092C54" w:rsidP="00B92FCB">
            <w:pPr>
              <w:jc w:val="center"/>
            </w:pPr>
            <w:r w:rsidRPr="00265F78">
              <w:t>Образовательные</w:t>
            </w:r>
          </w:p>
          <w:p w:rsidR="00092C54" w:rsidRPr="00265F78" w:rsidRDefault="00092C54" w:rsidP="00B92FCB">
            <w:pPr>
              <w:jc w:val="center"/>
            </w:pPr>
            <w:r w:rsidRPr="00265F78">
              <w:t xml:space="preserve">организации </w:t>
            </w:r>
          </w:p>
        </w:tc>
        <w:tc>
          <w:tcPr>
            <w:tcW w:w="2474" w:type="dxa"/>
            <w:shd w:val="clear" w:color="auto" w:fill="auto"/>
          </w:tcPr>
          <w:p w:rsidR="00092C54" w:rsidRPr="00265F78" w:rsidRDefault="00092C54" w:rsidP="00B92FCB">
            <w:pPr>
              <w:jc w:val="center"/>
            </w:pPr>
            <w:r w:rsidRPr="00265F78">
              <w:t>Формы проведения тематических мероприятий</w:t>
            </w:r>
          </w:p>
          <w:p w:rsidR="00092C54" w:rsidRPr="00265F78" w:rsidRDefault="00092C54" w:rsidP="00B92FCB">
            <w:pPr>
              <w:jc w:val="center"/>
            </w:pPr>
          </w:p>
        </w:tc>
        <w:tc>
          <w:tcPr>
            <w:tcW w:w="7449" w:type="dxa"/>
            <w:shd w:val="clear" w:color="auto" w:fill="auto"/>
          </w:tcPr>
          <w:p w:rsidR="00092C54" w:rsidRPr="00265F78" w:rsidRDefault="00092C54" w:rsidP="00B92FCB">
            <w:pPr>
              <w:jc w:val="center"/>
            </w:pPr>
            <w:r w:rsidRPr="00265F78">
              <w:t>Текстовая часть отчета - описание проведенных мероприятий,</w:t>
            </w:r>
          </w:p>
          <w:p w:rsidR="00092C54" w:rsidRPr="00265F78" w:rsidRDefault="00092C54" w:rsidP="00B92FCB">
            <w:pPr>
              <w:jc w:val="center"/>
            </w:pPr>
            <w:r w:rsidRPr="00265F78">
              <w:t xml:space="preserve">(в свободной форме) </w:t>
            </w:r>
          </w:p>
          <w:p w:rsidR="00092C54" w:rsidRPr="00265F78" w:rsidRDefault="00092C54" w:rsidP="00B92FCB">
            <w:pPr>
              <w:jc w:val="center"/>
            </w:pPr>
            <w:r w:rsidRPr="00265F78">
              <w:t xml:space="preserve">с прикреплением 3 - 5 фотографий значимых мероприятий </w:t>
            </w:r>
          </w:p>
          <w:p w:rsidR="00092C54" w:rsidRPr="00265F78" w:rsidRDefault="00092C54" w:rsidP="00B92FCB">
            <w:pPr>
              <w:jc w:val="center"/>
            </w:pPr>
            <w:r w:rsidRPr="00265F78">
              <w:t>(в электронном виде)</w:t>
            </w:r>
          </w:p>
          <w:p w:rsidR="00092C54" w:rsidRPr="00265F78" w:rsidRDefault="00092C54" w:rsidP="00B92FCB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92C54" w:rsidRPr="00265F78" w:rsidRDefault="00092C54" w:rsidP="00B92FCB">
            <w:pPr>
              <w:jc w:val="center"/>
            </w:pPr>
            <w:r w:rsidRPr="00265F78">
              <w:t xml:space="preserve">Количество обучающихся/ родителей, принявших участие </w:t>
            </w:r>
            <w:r w:rsidRPr="00265F78">
              <w:br/>
              <w:t>в мероприятиях</w:t>
            </w:r>
          </w:p>
          <w:p w:rsidR="00092C54" w:rsidRPr="00265F78" w:rsidRDefault="00092C54" w:rsidP="00B92FCB">
            <w:pPr>
              <w:jc w:val="center"/>
            </w:pPr>
          </w:p>
        </w:tc>
      </w:tr>
      <w:tr w:rsidR="00092C54" w:rsidRPr="00265F78" w:rsidTr="00B92FCB">
        <w:trPr>
          <w:trHeight w:val="431"/>
        </w:trPr>
        <w:tc>
          <w:tcPr>
            <w:tcW w:w="3085" w:type="dxa"/>
            <w:shd w:val="clear" w:color="auto" w:fill="auto"/>
            <w:vAlign w:val="center"/>
          </w:tcPr>
          <w:p w:rsidR="00092C54" w:rsidRPr="00265F78" w:rsidRDefault="00092C54" w:rsidP="00B92FCB">
            <w:r w:rsidRPr="00265F78">
              <w:t xml:space="preserve">общеобразовательные </w:t>
            </w:r>
          </w:p>
        </w:tc>
        <w:tc>
          <w:tcPr>
            <w:tcW w:w="2474" w:type="dxa"/>
            <w:shd w:val="clear" w:color="auto" w:fill="auto"/>
            <w:vAlign w:val="center"/>
          </w:tcPr>
          <w:p w:rsidR="00092C54" w:rsidRPr="00265F78" w:rsidRDefault="00092C54" w:rsidP="00B92FCB">
            <w:pPr>
              <w:jc w:val="center"/>
            </w:pPr>
          </w:p>
          <w:p w:rsidR="00092C54" w:rsidRPr="00265F78" w:rsidRDefault="00092C54" w:rsidP="00B92FCB">
            <w:pPr>
              <w:jc w:val="center"/>
            </w:pPr>
          </w:p>
          <w:p w:rsidR="00092C54" w:rsidRPr="00265F78" w:rsidRDefault="00092C54" w:rsidP="00B92FCB">
            <w:pPr>
              <w:jc w:val="center"/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092C54" w:rsidRPr="00265F78" w:rsidRDefault="00092C54" w:rsidP="00B92FCB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92C54" w:rsidRPr="00265F78" w:rsidRDefault="00092C54" w:rsidP="00B92FCB">
            <w:pPr>
              <w:jc w:val="center"/>
            </w:pPr>
          </w:p>
        </w:tc>
      </w:tr>
      <w:tr w:rsidR="00092C54" w:rsidRPr="00265F78" w:rsidTr="00B92FCB">
        <w:trPr>
          <w:trHeight w:val="431"/>
        </w:trPr>
        <w:tc>
          <w:tcPr>
            <w:tcW w:w="3085" w:type="dxa"/>
            <w:shd w:val="clear" w:color="auto" w:fill="auto"/>
            <w:vAlign w:val="center"/>
          </w:tcPr>
          <w:p w:rsidR="00092C54" w:rsidRPr="00265F78" w:rsidRDefault="00092C54" w:rsidP="00B92FCB">
            <w:r w:rsidRPr="00265F78">
              <w:t>дополнительного образования</w:t>
            </w:r>
          </w:p>
        </w:tc>
        <w:tc>
          <w:tcPr>
            <w:tcW w:w="2474" w:type="dxa"/>
            <w:shd w:val="clear" w:color="auto" w:fill="auto"/>
            <w:vAlign w:val="center"/>
          </w:tcPr>
          <w:p w:rsidR="00092C54" w:rsidRPr="00265F78" w:rsidRDefault="00092C54" w:rsidP="00B92FCB">
            <w:pPr>
              <w:jc w:val="center"/>
            </w:pPr>
          </w:p>
          <w:p w:rsidR="00092C54" w:rsidRPr="00265F78" w:rsidRDefault="00092C54" w:rsidP="00B92FCB">
            <w:pPr>
              <w:jc w:val="center"/>
            </w:pPr>
          </w:p>
          <w:p w:rsidR="00092C54" w:rsidRPr="00265F78" w:rsidRDefault="00092C54" w:rsidP="00B92FCB">
            <w:pPr>
              <w:jc w:val="center"/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092C54" w:rsidRPr="00265F78" w:rsidRDefault="00092C54" w:rsidP="00B92FCB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92C54" w:rsidRPr="00265F78" w:rsidRDefault="00092C54" w:rsidP="00B92FCB">
            <w:pPr>
              <w:jc w:val="center"/>
            </w:pPr>
          </w:p>
        </w:tc>
      </w:tr>
      <w:tr w:rsidR="00092C54" w:rsidRPr="00265F78" w:rsidTr="00B92FCB">
        <w:trPr>
          <w:trHeight w:val="431"/>
        </w:trPr>
        <w:tc>
          <w:tcPr>
            <w:tcW w:w="3085" w:type="dxa"/>
            <w:shd w:val="clear" w:color="auto" w:fill="auto"/>
            <w:vAlign w:val="center"/>
          </w:tcPr>
          <w:p w:rsidR="00092C54" w:rsidRPr="00265F78" w:rsidRDefault="00092C54" w:rsidP="00B92FCB">
            <w:r w:rsidRPr="00265F78">
              <w:t>центры психолого-педагогической, медицинской и социальной помощи</w:t>
            </w:r>
          </w:p>
        </w:tc>
        <w:tc>
          <w:tcPr>
            <w:tcW w:w="2474" w:type="dxa"/>
            <w:shd w:val="clear" w:color="auto" w:fill="auto"/>
            <w:vAlign w:val="center"/>
          </w:tcPr>
          <w:p w:rsidR="00092C54" w:rsidRPr="00265F78" w:rsidRDefault="00092C54" w:rsidP="00B92FCB">
            <w:pPr>
              <w:jc w:val="center"/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092C54" w:rsidRPr="00265F78" w:rsidRDefault="00092C54" w:rsidP="00B92FCB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92C54" w:rsidRPr="00265F78" w:rsidRDefault="00092C54" w:rsidP="00B92FCB">
            <w:pPr>
              <w:jc w:val="center"/>
            </w:pPr>
          </w:p>
        </w:tc>
      </w:tr>
    </w:tbl>
    <w:p w:rsidR="00BA2319" w:rsidRPr="00092C54" w:rsidRDefault="00BA2319" w:rsidP="00426C9A">
      <w:pPr>
        <w:tabs>
          <w:tab w:val="left" w:pos="1365"/>
        </w:tabs>
      </w:pPr>
    </w:p>
    <w:sectPr w:rsidR="00BA2319" w:rsidRPr="00092C54" w:rsidSect="000B4C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34" w:rsidRDefault="00840734">
      <w:r>
        <w:separator/>
      </w:r>
    </w:p>
  </w:endnote>
  <w:endnote w:type="continuationSeparator" w:id="0">
    <w:p w:rsidR="00840734" w:rsidRDefault="00840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34" w:rsidRDefault="00840734">
      <w:r>
        <w:separator/>
      </w:r>
    </w:p>
  </w:footnote>
  <w:footnote w:type="continuationSeparator" w:id="0">
    <w:p w:rsidR="00840734" w:rsidRDefault="00840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16A90EA5"/>
    <w:multiLevelType w:val="hybridMultilevel"/>
    <w:tmpl w:val="0286499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00C6E"/>
    <w:multiLevelType w:val="hybridMultilevel"/>
    <w:tmpl w:val="25D26232"/>
    <w:lvl w:ilvl="0" w:tplc="BE7E75F8">
      <w:start w:val="10"/>
      <w:numFmt w:val="decimal"/>
      <w:lvlText w:val="%1"/>
      <w:lvlJc w:val="left"/>
      <w:pPr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58495d64-05d8-4285-942b-535db83d404c"/>
  </w:docVars>
  <w:rsids>
    <w:rsidRoot w:val="00092C54"/>
    <w:rsid w:val="00092C54"/>
    <w:rsid w:val="00097A85"/>
    <w:rsid w:val="000C7166"/>
    <w:rsid w:val="00125395"/>
    <w:rsid w:val="00131501"/>
    <w:rsid w:val="001D0BA6"/>
    <w:rsid w:val="001E5DC8"/>
    <w:rsid w:val="002537A8"/>
    <w:rsid w:val="002937E5"/>
    <w:rsid w:val="002B0DC4"/>
    <w:rsid w:val="00304FCD"/>
    <w:rsid w:val="003172AB"/>
    <w:rsid w:val="00341804"/>
    <w:rsid w:val="00347E08"/>
    <w:rsid w:val="003F04E2"/>
    <w:rsid w:val="004033B7"/>
    <w:rsid w:val="00426C9A"/>
    <w:rsid w:val="00461C6B"/>
    <w:rsid w:val="00471E34"/>
    <w:rsid w:val="004D29C0"/>
    <w:rsid w:val="004E091A"/>
    <w:rsid w:val="004F208E"/>
    <w:rsid w:val="004F7611"/>
    <w:rsid w:val="00527DA4"/>
    <w:rsid w:val="00551B34"/>
    <w:rsid w:val="005B2084"/>
    <w:rsid w:val="00671CE1"/>
    <w:rsid w:val="006B2A27"/>
    <w:rsid w:val="00706AC2"/>
    <w:rsid w:val="007A3069"/>
    <w:rsid w:val="007B23E1"/>
    <w:rsid w:val="00840734"/>
    <w:rsid w:val="008B1B6A"/>
    <w:rsid w:val="009228AA"/>
    <w:rsid w:val="00934539"/>
    <w:rsid w:val="00986D2D"/>
    <w:rsid w:val="00A00C13"/>
    <w:rsid w:val="00A14338"/>
    <w:rsid w:val="00A205A9"/>
    <w:rsid w:val="00A96368"/>
    <w:rsid w:val="00AB5682"/>
    <w:rsid w:val="00B807E6"/>
    <w:rsid w:val="00B90FA8"/>
    <w:rsid w:val="00BA2319"/>
    <w:rsid w:val="00BD6FD3"/>
    <w:rsid w:val="00C86495"/>
    <w:rsid w:val="00CA417B"/>
    <w:rsid w:val="00D343C6"/>
    <w:rsid w:val="00D812F7"/>
    <w:rsid w:val="00D87CC3"/>
    <w:rsid w:val="00D95476"/>
    <w:rsid w:val="00DD0221"/>
    <w:rsid w:val="00E620EF"/>
    <w:rsid w:val="00ED1E50"/>
    <w:rsid w:val="00EE5474"/>
    <w:rsid w:val="00FF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B46C0C0-0F09-4788-9D46-A16FF3EA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231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C864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8649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4D29C0"/>
    <w:rPr>
      <w:rFonts w:cs="Times New Roman"/>
      <w:color w:val="0066CC"/>
      <w:u w:val="single"/>
    </w:rPr>
  </w:style>
  <w:style w:type="character" w:customStyle="1" w:styleId="1">
    <w:name w:val="Основной текст Знак1"/>
    <w:basedOn w:val="a0"/>
    <w:link w:val="a8"/>
    <w:uiPriority w:val="99"/>
    <w:locked/>
    <w:rsid w:val="004D29C0"/>
    <w:rPr>
      <w:sz w:val="22"/>
      <w:szCs w:val="22"/>
      <w:shd w:val="clear" w:color="auto" w:fill="FFFFFF"/>
    </w:rPr>
  </w:style>
  <w:style w:type="paragraph" w:styleId="a8">
    <w:name w:val="Body Text"/>
    <w:basedOn w:val="a"/>
    <w:link w:val="1"/>
    <w:uiPriority w:val="99"/>
    <w:rsid w:val="004D29C0"/>
    <w:pPr>
      <w:shd w:val="clear" w:color="auto" w:fill="FFFFFF"/>
      <w:spacing w:line="240" w:lineRule="atLeast"/>
      <w:ind w:hanging="300"/>
    </w:pPr>
    <w:rPr>
      <w:sz w:val="22"/>
      <w:szCs w:val="22"/>
    </w:rPr>
  </w:style>
  <w:style w:type="character" w:customStyle="1" w:styleId="a9">
    <w:name w:val="Основной текст Знак"/>
    <w:basedOn w:val="a0"/>
    <w:semiHidden/>
    <w:rsid w:val="004D29C0"/>
    <w:rPr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4D29C0"/>
    <w:rPr>
      <w:b/>
      <w:bCs/>
      <w:sz w:val="22"/>
      <w:szCs w:val="22"/>
      <w:shd w:val="clear" w:color="auto" w:fill="FFFFFF"/>
    </w:rPr>
  </w:style>
  <w:style w:type="character" w:customStyle="1" w:styleId="CourierNew">
    <w:name w:val="Основной текст + Courier New"/>
    <w:aliases w:val="12 pt,Полужирный5,Курсив,Интервал -1 pt3"/>
    <w:basedOn w:val="1"/>
    <w:uiPriority w:val="99"/>
    <w:rsid w:val="004D29C0"/>
    <w:rPr>
      <w:rFonts w:ascii="Courier New" w:hAnsi="Courier New" w:cs="Courier New"/>
      <w:b/>
      <w:bCs/>
      <w:i/>
      <w:iCs/>
      <w:spacing w:val="-20"/>
      <w:sz w:val="24"/>
      <w:szCs w:val="24"/>
      <w:shd w:val="clear" w:color="auto" w:fill="FFFFFF"/>
    </w:rPr>
  </w:style>
  <w:style w:type="character" w:customStyle="1" w:styleId="413">
    <w:name w:val="Основной текст (4)13"/>
    <w:basedOn w:val="4"/>
    <w:uiPriority w:val="99"/>
    <w:rsid w:val="004D29C0"/>
    <w:rPr>
      <w:b/>
      <w:bCs/>
      <w:sz w:val="22"/>
      <w:szCs w:val="22"/>
      <w:shd w:val="clear" w:color="auto" w:fill="FFFFFF"/>
    </w:rPr>
  </w:style>
  <w:style w:type="character" w:customStyle="1" w:styleId="412">
    <w:name w:val="Основной текст (4)12"/>
    <w:basedOn w:val="4"/>
    <w:uiPriority w:val="99"/>
    <w:rsid w:val="004D29C0"/>
    <w:rPr>
      <w:b/>
      <w:bCs/>
      <w:noProof/>
      <w:sz w:val="22"/>
      <w:szCs w:val="22"/>
      <w:shd w:val="clear" w:color="auto" w:fill="FFFFFF"/>
    </w:rPr>
  </w:style>
  <w:style w:type="character" w:customStyle="1" w:styleId="411">
    <w:name w:val="Основной текст (4)11"/>
    <w:basedOn w:val="4"/>
    <w:uiPriority w:val="99"/>
    <w:rsid w:val="004D29C0"/>
    <w:rPr>
      <w:b/>
      <w:bCs/>
      <w:noProof/>
      <w:sz w:val="22"/>
      <w:szCs w:val="22"/>
      <w:shd w:val="clear" w:color="auto" w:fill="FFFFFF"/>
    </w:rPr>
  </w:style>
  <w:style w:type="character" w:customStyle="1" w:styleId="410">
    <w:name w:val="Основной текст (4)10"/>
    <w:basedOn w:val="4"/>
    <w:uiPriority w:val="99"/>
    <w:rsid w:val="004D29C0"/>
    <w:rPr>
      <w:b/>
      <w:bCs/>
      <w:sz w:val="22"/>
      <w:szCs w:val="22"/>
      <w:shd w:val="clear" w:color="auto" w:fill="FFFFFF"/>
    </w:rPr>
  </w:style>
  <w:style w:type="character" w:customStyle="1" w:styleId="49">
    <w:name w:val="Основной текст (4)9"/>
    <w:basedOn w:val="4"/>
    <w:uiPriority w:val="99"/>
    <w:rsid w:val="004D29C0"/>
    <w:rPr>
      <w:b/>
      <w:bCs/>
      <w:noProof/>
      <w:sz w:val="22"/>
      <w:szCs w:val="22"/>
      <w:shd w:val="clear" w:color="auto" w:fill="FFFFFF"/>
    </w:rPr>
  </w:style>
  <w:style w:type="character" w:customStyle="1" w:styleId="-1pt1">
    <w:name w:val="Основной текст + Интервал -1 pt1"/>
    <w:basedOn w:val="1"/>
    <w:uiPriority w:val="99"/>
    <w:rsid w:val="004D29C0"/>
    <w:rPr>
      <w:spacing w:val="-20"/>
      <w:sz w:val="22"/>
      <w:szCs w:val="22"/>
      <w:shd w:val="clear" w:color="auto" w:fill="FFFFFF"/>
      <w:lang w:val="en-US" w:eastAsia="en-US"/>
    </w:rPr>
  </w:style>
  <w:style w:type="character" w:customStyle="1" w:styleId="48">
    <w:name w:val="Основной текст (4)8"/>
    <w:basedOn w:val="4"/>
    <w:uiPriority w:val="99"/>
    <w:rsid w:val="004D29C0"/>
    <w:rPr>
      <w:b/>
      <w:bCs/>
      <w:noProof/>
      <w:sz w:val="22"/>
      <w:szCs w:val="22"/>
      <w:shd w:val="clear" w:color="auto" w:fill="FFFFFF"/>
    </w:rPr>
  </w:style>
  <w:style w:type="character" w:customStyle="1" w:styleId="2pt">
    <w:name w:val="Основной текст + Интервал 2 pt"/>
    <w:basedOn w:val="1"/>
    <w:uiPriority w:val="99"/>
    <w:rsid w:val="004D29C0"/>
    <w:rPr>
      <w:spacing w:val="40"/>
      <w:sz w:val="22"/>
      <w:szCs w:val="22"/>
      <w:shd w:val="clear" w:color="auto" w:fill="FFFFFF"/>
    </w:rPr>
  </w:style>
  <w:style w:type="character" w:customStyle="1" w:styleId="47">
    <w:name w:val="Основной текст (4)7"/>
    <w:basedOn w:val="4"/>
    <w:uiPriority w:val="99"/>
    <w:rsid w:val="004D29C0"/>
    <w:rPr>
      <w:b/>
      <w:bCs/>
      <w:sz w:val="22"/>
      <w:szCs w:val="22"/>
      <w:shd w:val="clear" w:color="auto" w:fill="FFFFFF"/>
    </w:rPr>
  </w:style>
  <w:style w:type="character" w:customStyle="1" w:styleId="4pt">
    <w:name w:val="Основной текст + Интервал 4 pt"/>
    <w:basedOn w:val="1"/>
    <w:uiPriority w:val="99"/>
    <w:rsid w:val="004D29C0"/>
    <w:rPr>
      <w:spacing w:val="90"/>
      <w:sz w:val="22"/>
      <w:szCs w:val="22"/>
      <w:shd w:val="clear" w:color="auto" w:fill="FFFFFF"/>
    </w:rPr>
  </w:style>
  <w:style w:type="character" w:customStyle="1" w:styleId="46">
    <w:name w:val="Основной текст (4)6"/>
    <w:basedOn w:val="4"/>
    <w:uiPriority w:val="99"/>
    <w:rsid w:val="004D29C0"/>
    <w:rPr>
      <w:b/>
      <w:bCs/>
      <w:noProof/>
      <w:sz w:val="22"/>
      <w:szCs w:val="22"/>
      <w:shd w:val="clear" w:color="auto" w:fill="FFFFFF"/>
    </w:rPr>
  </w:style>
  <w:style w:type="character" w:customStyle="1" w:styleId="45">
    <w:name w:val="Основной текст (4)5"/>
    <w:basedOn w:val="4"/>
    <w:uiPriority w:val="99"/>
    <w:rsid w:val="004D29C0"/>
    <w:rPr>
      <w:b/>
      <w:bCs/>
      <w:sz w:val="22"/>
      <w:szCs w:val="22"/>
      <w:shd w:val="clear" w:color="auto" w:fill="FFFFFF"/>
    </w:rPr>
  </w:style>
  <w:style w:type="character" w:customStyle="1" w:styleId="44">
    <w:name w:val="Основной текст (4)4"/>
    <w:basedOn w:val="4"/>
    <w:uiPriority w:val="99"/>
    <w:rsid w:val="004D29C0"/>
    <w:rPr>
      <w:b/>
      <w:bCs/>
      <w:noProof/>
      <w:sz w:val="22"/>
      <w:szCs w:val="22"/>
      <w:shd w:val="clear" w:color="auto" w:fill="FFFFFF"/>
    </w:rPr>
  </w:style>
  <w:style w:type="character" w:customStyle="1" w:styleId="43">
    <w:name w:val="Основной текст (4)3"/>
    <w:basedOn w:val="4"/>
    <w:uiPriority w:val="99"/>
    <w:rsid w:val="004D29C0"/>
    <w:rPr>
      <w:b/>
      <w:bCs/>
      <w:noProof/>
      <w:sz w:val="22"/>
      <w:szCs w:val="22"/>
      <w:shd w:val="clear" w:color="auto" w:fill="FFFFFF"/>
    </w:rPr>
  </w:style>
  <w:style w:type="character" w:customStyle="1" w:styleId="42">
    <w:name w:val="Основной текст (4)2"/>
    <w:basedOn w:val="4"/>
    <w:uiPriority w:val="99"/>
    <w:rsid w:val="004D29C0"/>
    <w:rPr>
      <w:b/>
      <w:bCs/>
      <w:noProof/>
      <w:sz w:val="22"/>
      <w:szCs w:val="22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D29C0"/>
    <w:pPr>
      <w:shd w:val="clear" w:color="auto" w:fill="FFFFFF"/>
      <w:spacing w:before="420" w:line="274" w:lineRule="exact"/>
      <w:jc w:val="both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t_ohta_spb@mail.ru" TargetMode="External"/><Relationship Id="rId13" Type="http://schemas.openxmlformats.org/officeDocument/2006/relationships/hyperlink" Target="mailto:krasnogvardeec@bk.ru" TargetMode="External"/><Relationship Id="rId18" Type="http://schemas.openxmlformats.org/officeDocument/2006/relationships/hyperlink" Target="mailto:clpdo@list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clpdo@list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lensk-uvr@mail.ru" TargetMode="External"/><Relationship Id="rId17" Type="http://schemas.openxmlformats.org/officeDocument/2006/relationships/hyperlink" Target="mailto:lensk-uvr@mail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lensk-uvr@mail.ru" TargetMode="External"/><Relationship Id="rId20" Type="http://schemas.openxmlformats.org/officeDocument/2006/relationships/hyperlink" Target="mailto:ctt_ohta_spb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t_ohta_spb@mail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krasnogvardeec@bk.ru" TargetMode="External"/><Relationship Id="rId23" Type="http://schemas.openxmlformats.org/officeDocument/2006/relationships/hyperlink" Target="mailto:ctt_ohta_spb@mail.ru" TargetMode="External"/><Relationship Id="rId10" Type="http://schemas.openxmlformats.org/officeDocument/2006/relationships/hyperlink" Target="mailto:lensk-uvr@mail.ru" TargetMode="External"/><Relationship Id="rId19" Type="http://schemas.openxmlformats.org/officeDocument/2006/relationships/hyperlink" Target="mailto:clpdo@li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snogvardeec@bk.ru" TargetMode="External"/><Relationship Id="rId14" Type="http://schemas.openxmlformats.org/officeDocument/2006/relationships/hyperlink" Target="mailto:krasnogvardeec@bk.ru" TargetMode="External"/><Relationship Id="rId22" Type="http://schemas.openxmlformats.org/officeDocument/2006/relationships/hyperlink" Target="mailto:ctt_ohta_spb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orina.ma\Local%20Settings\Temp\bdttmp\30ab6b70-62b9-4bfe-8d6e-eed78cedd30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93FB6-4DA4-4847-96C9-934465CF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30ab6b70-62b9-4bfe-8d6e-eed78cedd305</Template>
  <TotalTime>26</TotalTime>
  <Pages>10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13912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Горина Марианна Александровна</dc:creator>
  <cp:lastModifiedBy>Майя Ю. Кунц</cp:lastModifiedBy>
  <cp:revision>7</cp:revision>
  <cp:lastPrinted>2022-09-03T09:01:00Z</cp:lastPrinted>
  <dcterms:created xsi:type="dcterms:W3CDTF">2020-10-05T16:56:00Z</dcterms:created>
  <dcterms:modified xsi:type="dcterms:W3CDTF">2022-09-03T09:02:00Z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58495d64-05d8-4285-942b-535db83d404c</vt:lpwstr>
  </property>
</Properties>
</file>